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A3765" w14:textId="0B1BDD60" w:rsidR="00E765A6" w:rsidRPr="00E765A6" w:rsidRDefault="00E765A6" w:rsidP="00E765A6">
      <w:pPr>
        <w:jc w:val="center"/>
      </w:pPr>
      <w:r w:rsidRPr="5D8D91F5">
        <w:rPr>
          <w:rFonts w:ascii="Arial" w:hAnsi="Arial" w:cs="Arial"/>
          <w:b/>
          <w:bCs/>
        </w:rPr>
        <w:t xml:space="preserve">IDS105: Unit </w:t>
      </w:r>
      <w:r w:rsidR="2C3D10D0" w:rsidRPr="5D8D91F5">
        <w:rPr>
          <w:rFonts w:ascii="Arial" w:hAnsi="Arial" w:cs="Arial"/>
          <w:b/>
          <w:bCs/>
        </w:rPr>
        <w:t>2</w:t>
      </w:r>
      <w:r w:rsidR="0016105B" w:rsidRPr="5D8D91F5">
        <w:rPr>
          <w:rFonts w:ascii="Arial" w:hAnsi="Arial" w:cs="Arial"/>
          <w:b/>
          <w:bCs/>
        </w:rPr>
        <w:t xml:space="preserve"> </w:t>
      </w:r>
      <w:r w:rsidRPr="5D8D91F5">
        <w:rPr>
          <w:rFonts w:ascii="Arial" w:hAnsi="Arial" w:cs="Arial"/>
          <w:b/>
          <w:bCs/>
        </w:rPr>
        <w:t>Assignment Resource</w:t>
      </w:r>
    </w:p>
    <w:p w14:paraId="6A27055A" w14:textId="53FA4AB9" w:rsidR="5D8D91F5" w:rsidRDefault="5D8D91F5" w:rsidP="5D8D91F5">
      <w:pPr>
        <w:jc w:val="center"/>
        <w:rPr>
          <w:rFonts w:ascii="Arial" w:hAnsi="Arial" w:cs="Arial"/>
          <w:b/>
          <w:bCs/>
        </w:rPr>
      </w:pPr>
    </w:p>
    <w:p w14:paraId="51182CE6" w14:textId="093F449D" w:rsidR="7E7D15C8" w:rsidRDefault="7E7D15C8" w:rsidP="5D8D91F5">
      <w:pPr>
        <w:jc w:val="center"/>
        <w:rPr>
          <w:rFonts w:ascii="Arial" w:hAnsi="Arial" w:cs="Arial"/>
          <w:sz w:val="20"/>
          <w:szCs w:val="20"/>
        </w:rPr>
      </w:pPr>
      <w:r w:rsidRPr="5D8D91F5">
        <w:rPr>
          <w:rFonts w:ascii="Arial" w:hAnsi="Arial" w:cs="Arial"/>
          <w:sz w:val="20"/>
          <w:szCs w:val="20"/>
        </w:rPr>
        <w:t xml:space="preserve">Revisit your Unit 1 </w:t>
      </w:r>
      <w:r w:rsidR="469FE9C4" w:rsidRPr="5D8D91F5">
        <w:rPr>
          <w:rFonts w:ascii="Arial" w:hAnsi="Arial" w:cs="Arial"/>
          <w:sz w:val="20"/>
          <w:szCs w:val="20"/>
        </w:rPr>
        <w:t>a</w:t>
      </w:r>
      <w:r w:rsidRPr="5D8D91F5">
        <w:rPr>
          <w:rFonts w:ascii="Arial" w:hAnsi="Arial" w:cs="Arial"/>
          <w:sz w:val="20"/>
          <w:szCs w:val="20"/>
        </w:rPr>
        <w:t>ssignment and fill out the information below</w:t>
      </w:r>
      <w:r w:rsidR="76ACEB70" w:rsidRPr="5D8D91F5">
        <w:rPr>
          <w:rFonts w:ascii="Arial" w:hAnsi="Arial" w:cs="Arial"/>
          <w:sz w:val="20"/>
          <w:szCs w:val="20"/>
        </w:rPr>
        <w:t xml:space="preserve"> to help organize your paper</w:t>
      </w:r>
    </w:p>
    <w:p w14:paraId="27AFCFAA" w14:textId="465C2D85" w:rsidR="5D8D91F5" w:rsidRDefault="5D8D91F5" w:rsidP="5D8D91F5">
      <w:pPr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75"/>
        <w:gridCol w:w="4675"/>
      </w:tblGrid>
      <w:tr w:rsidR="5D8D91F5" w14:paraId="0C7E52C4" w14:textId="77777777" w:rsidTr="5D8D91F5">
        <w:trPr>
          <w:trHeight w:val="300"/>
        </w:trPr>
        <w:tc>
          <w:tcPr>
            <w:tcW w:w="4680" w:type="dxa"/>
          </w:tcPr>
          <w:p w14:paraId="596D5324" w14:textId="46C9A820" w:rsidR="7E7D15C8" w:rsidRDefault="7E7D15C8" w:rsidP="5D8D91F5">
            <w:pPr>
              <w:jc w:val="center"/>
            </w:pPr>
            <w:r w:rsidRPr="5D8D91F5">
              <w:rPr>
                <w:rFonts w:ascii="Arial" w:hAnsi="Arial" w:cs="Arial"/>
                <w:b/>
                <w:bCs/>
              </w:rPr>
              <w:t>Poem Title</w:t>
            </w:r>
          </w:p>
          <w:p w14:paraId="7F8F834E" w14:textId="3C849696" w:rsidR="5D8D91F5" w:rsidRDefault="5D8D91F5" w:rsidP="5D8D91F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D87F75C" w14:textId="7820447A" w:rsidR="5D8D91F5" w:rsidRDefault="5D8D91F5" w:rsidP="5D8D91F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80" w:type="dxa"/>
          </w:tcPr>
          <w:p w14:paraId="36ED62A9" w14:textId="05BF7AFD" w:rsidR="7E7D15C8" w:rsidRDefault="7E7D15C8" w:rsidP="5D8D91F5">
            <w:pPr>
              <w:jc w:val="center"/>
            </w:pPr>
            <w:r w:rsidRPr="5D8D91F5">
              <w:rPr>
                <w:rFonts w:ascii="Arial" w:hAnsi="Arial" w:cs="Arial"/>
                <w:b/>
                <w:bCs/>
              </w:rPr>
              <w:t>Short Story Title</w:t>
            </w:r>
          </w:p>
        </w:tc>
      </w:tr>
      <w:tr w:rsidR="5D8D91F5" w14:paraId="17F82ED1" w14:textId="77777777" w:rsidTr="5D8D91F5">
        <w:trPr>
          <w:trHeight w:val="1440"/>
        </w:trPr>
        <w:tc>
          <w:tcPr>
            <w:tcW w:w="4680" w:type="dxa"/>
          </w:tcPr>
          <w:p w14:paraId="060250A7" w14:textId="077BFA06" w:rsidR="5CCECBD3" w:rsidRDefault="5CCECBD3" w:rsidP="5D8D91F5">
            <w:r w:rsidRPr="5D8D91F5">
              <w:rPr>
                <w:rFonts w:ascii="Arial" w:hAnsi="Arial" w:cs="Arial"/>
                <w:b/>
                <w:bCs/>
              </w:rPr>
              <w:t xml:space="preserve">Your </w:t>
            </w:r>
            <w:r w:rsidR="1A715681" w:rsidRPr="5D8D91F5">
              <w:rPr>
                <w:rFonts w:ascii="Arial" w:hAnsi="Arial" w:cs="Arial"/>
                <w:b/>
                <w:bCs/>
              </w:rPr>
              <w:t>Summary</w:t>
            </w:r>
            <w:r w:rsidR="409059E4" w:rsidRPr="5D8D91F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80" w:type="dxa"/>
          </w:tcPr>
          <w:p w14:paraId="2713CCCC" w14:textId="228EBDA6" w:rsidR="409059E4" w:rsidRDefault="409059E4" w:rsidP="5D8D91F5">
            <w:r w:rsidRPr="5D8D91F5">
              <w:rPr>
                <w:rFonts w:ascii="Arial" w:hAnsi="Arial" w:cs="Arial"/>
                <w:b/>
                <w:bCs/>
              </w:rPr>
              <w:t>Your Summary:</w:t>
            </w:r>
          </w:p>
        </w:tc>
      </w:tr>
      <w:tr w:rsidR="5D8D91F5" w14:paraId="1AF315E8" w14:textId="77777777" w:rsidTr="5D8D91F5">
        <w:trPr>
          <w:trHeight w:val="2895"/>
        </w:trPr>
        <w:tc>
          <w:tcPr>
            <w:tcW w:w="4680" w:type="dxa"/>
          </w:tcPr>
          <w:p w14:paraId="052928B6" w14:textId="028B1797" w:rsidR="1A715681" w:rsidRDefault="1A715681" w:rsidP="5D8D91F5">
            <w:r w:rsidRPr="5D8D91F5">
              <w:rPr>
                <w:rFonts w:ascii="Arial" w:hAnsi="Arial" w:cs="Arial"/>
                <w:b/>
                <w:bCs/>
              </w:rPr>
              <w:t>Message (</w:t>
            </w:r>
            <w:r w:rsidR="02BCD06B" w:rsidRPr="5D8D91F5">
              <w:rPr>
                <w:rFonts w:ascii="Arial" w:hAnsi="Arial" w:cs="Arial"/>
                <w:b/>
                <w:bCs/>
              </w:rPr>
              <w:t>M</w:t>
            </w:r>
            <w:r w:rsidRPr="5D8D91F5">
              <w:rPr>
                <w:rFonts w:ascii="Arial" w:hAnsi="Arial" w:cs="Arial"/>
                <w:b/>
                <w:bCs/>
              </w:rPr>
              <w:t xml:space="preserve">ain </w:t>
            </w:r>
            <w:r w:rsidR="7B99AC22" w:rsidRPr="5D8D91F5">
              <w:rPr>
                <w:rFonts w:ascii="Arial" w:hAnsi="Arial" w:cs="Arial"/>
                <w:b/>
                <w:bCs/>
              </w:rPr>
              <w:t>I</w:t>
            </w:r>
            <w:r w:rsidRPr="5D8D91F5">
              <w:rPr>
                <w:rFonts w:ascii="Arial" w:hAnsi="Arial" w:cs="Arial"/>
                <w:b/>
                <w:bCs/>
              </w:rPr>
              <w:t>dea</w:t>
            </w:r>
            <w:r w:rsidR="306B3459" w:rsidRPr="5D8D91F5">
              <w:rPr>
                <w:rFonts w:ascii="Arial" w:hAnsi="Arial" w:cs="Arial"/>
                <w:b/>
                <w:bCs/>
              </w:rPr>
              <w:t>/</w:t>
            </w:r>
            <w:r w:rsidR="558FC483" w:rsidRPr="5D8D91F5">
              <w:rPr>
                <w:rFonts w:ascii="Arial" w:hAnsi="Arial" w:cs="Arial"/>
                <w:b/>
                <w:bCs/>
              </w:rPr>
              <w:t>T</w:t>
            </w:r>
            <w:r w:rsidRPr="5D8D91F5">
              <w:rPr>
                <w:rFonts w:ascii="Arial" w:hAnsi="Arial" w:cs="Arial"/>
                <w:b/>
                <w:bCs/>
              </w:rPr>
              <w:t>heme)</w:t>
            </w:r>
            <w:r w:rsidR="300EDFD0" w:rsidRPr="5D8D91F5">
              <w:rPr>
                <w:rFonts w:ascii="Arial" w:hAnsi="Arial" w:cs="Arial"/>
                <w:b/>
                <w:bCs/>
              </w:rPr>
              <w:t>:</w:t>
            </w:r>
          </w:p>
          <w:p w14:paraId="27D22112" w14:textId="5B1E1596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56C69392" w14:textId="3BE038BB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67167E5D" w14:textId="64055803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30C04637" w14:textId="0334B008" w:rsidR="1A715681" w:rsidRDefault="1A715681" w:rsidP="5D8D91F5">
            <w:pPr>
              <w:rPr>
                <w:rFonts w:ascii="Arial" w:hAnsi="Arial" w:cs="Arial"/>
              </w:rPr>
            </w:pPr>
            <w:r w:rsidRPr="5D8D91F5">
              <w:rPr>
                <w:rFonts w:ascii="Arial" w:hAnsi="Arial" w:cs="Arial"/>
              </w:rPr>
              <w:t xml:space="preserve">Were they successful in presenting their message? </w:t>
            </w:r>
          </w:p>
          <w:p w14:paraId="6394AF8E" w14:textId="7A5C4C32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79AFA5B4" w14:textId="6EED5D02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0D375FDC" w14:textId="628C668E" w:rsidR="1A715681" w:rsidRDefault="1A715681" w:rsidP="5D8D91F5">
            <w:pPr>
              <w:rPr>
                <w:rFonts w:ascii="Arial" w:hAnsi="Arial" w:cs="Arial"/>
              </w:rPr>
            </w:pPr>
            <w:r w:rsidRPr="5D8D91F5">
              <w:rPr>
                <w:rFonts w:ascii="Arial" w:hAnsi="Arial" w:cs="Arial"/>
              </w:rPr>
              <w:t>Why?</w:t>
            </w:r>
          </w:p>
        </w:tc>
        <w:tc>
          <w:tcPr>
            <w:tcW w:w="4680" w:type="dxa"/>
          </w:tcPr>
          <w:p w14:paraId="7D7D9225" w14:textId="38C55D3B" w:rsidR="1A715681" w:rsidRDefault="1A715681" w:rsidP="5D8D91F5">
            <w:r w:rsidRPr="5D8D91F5">
              <w:rPr>
                <w:rFonts w:ascii="Arial" w:hAnsi="Arial" w:cs="Arial"/>
                <w:b/>
                <w:bCs/>
              </w:rPr>
              <w:t>Message (</w:t>
            </w:r>
            <w:r w:rsidR="0486EB1E" w:rsidRPr="5D8D91F5">
              <w:rPr>
                <w:rFonts w:ascii="Arial" w:hAnsi="Arial" w:cs="Arial"/>
                <w:b/>
                <w:bCs/>
              </w:rPr>
              <w:t>M</w:t>
            </w:r>
            <w:r w:rsidRPr="5D8D91F5">
              <w:rPr>
                <w:rFonts w:ascii="Arial" w:hAnsi="Arial" w:cs="Arial"/>
                <w:b/>
                <w:bCs/>
              </w:rPr>
              <w:t xml:space="preserve">ain </w:t>
            </w:r>
            <w:r w:rsidR="6E21189D" w:rsidRPr="5D8D91F5">
              <w:rPr>
                <w:rFonts w:ascii="Arial" w:hAnsi="Arial" w:cs="Arial"/>
                <w:b/>
                <w:bCs/>
              </w:rPr>
              <w:t>I</w:t>
            </w:r>
            <w:r w:rsidRPr="5D8D91F5">
              <w:rPr>
                <w:rFonts w:ascii="Arial" w:hAnsi="Arial" w:cs="Arial"/>
                <w:b/>
                <w:bCs/>
              </w:rPr>
              <w:t>dea</w:t>
            </w:r>
            <w:r w:rsidR="31476572" w:rsidRPr="5D8D91F5">
              <w:rPr>
                <w:rFonts w:ascii="Arial" w:hAnsi="Arial" w:cs="Arial"/>
                <w:b/>
                <w:bCs/>
              </w:rPr>
              <w:t>/T</w:t>
            </w:r>
            <w:r w:rsidRPr="5D8D91F5">
              <w:rPr>
                <w:rFonts w:ascii="Arial" w:hAnsi="Arial" w:cs="Arial"/>
                <w:b/>
                <w:bCs/>
              </w:rPr>
              <w:t>heme)</w:t>
            </w:r>
            <w:r w:rsidR="3CD840E9" w:rsidRPr="5D8D91F5">
              <w:rPr>
                <w:rFonts w:ascii="Arial" w:hAnsi="Arial" w:cs="Arial"/>
                <w:b/>
                <w:bCs/>
              </w:rPr>
              <w:t>:</w:t>
            </w:r>
          </w:p>
          <w:p w14:paraId="06F53E33" w14:textId="3BE038BB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1FEC9349" w14:textId="057C046B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48592798" w14:textId="70A9DEF8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3E5FF3FB" w14:textId="0334B008" w:rsidR="1A715681" w:rsidRDefault="1A715681" w:rsidP="5D8D91F5">
            <w:pPr>
              <w:rPr>
                <w:rFonts w:ascii="Arial" w:hAnsi="Arial" w:cs="Arial"/>
              </w:rPr>
            </w:pPr>
            <w:r w:rsidRPr="5D8D91F5">
              <w:rPr>
                <w:rFonts w:ascii="Arial" w:hAnsi="Arial" w:cs="Arial"/>
              </w:rPr>
              <w:t xml:space="preserve">Were they successful in presenting their message? </w:t>
            </w:r>
          </w:p>
          <w:p w14:paraId="28929B76" w14:textId="3154E8DA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4158F334" w14:textId="4217C972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43F0814E" w14:textId="628C668E" w:rsidR="1A715681" w:rsidRDefault="1A715681" w:rsidP="5D8D91F5">
            <w:pPr>
              <w:rPr>
                <w:rFonts w:ascii="Arial" w:hAnsi="Arial" w:cs="Arial"/>
              </w:rPr>
            </w:pPr>
            <w:r w:rsidRPr="5D8D91F5">
              <w:rPr>
                <w:rFonts w:ascii="Arial" w:hAnsi="Arial" w:cs="Arial"/>
              </w:rPr>
              <w:t>Why?</w:t>
            </w:r>
          </w:p>
          <w:p w14:paraId="680878C5" w14:textId="15EE318F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  <w:p w14:paraId="42337B63" w14:textId="52BEC173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</w:tc>
      </w:tr>
      <w:tr w:rsidR="5D8D91F5" w14:paraId="7125AC4F" w14:textId="77777777" w:rsidTr="5D8D91F5">
        <w:trPr>
          <w:trHeight w:val="1665"/>
        </w:trPr>
        <w:tc>
          <w:tcPr>
            <w:tcW w:w="4680" w:type="dxa"/>
          </w:tcPr>
          <w:p w14:paraId="2FD9FBDE" w14:textId="7019BFA4" w:rsidR="11F5504E" w:rsidRDefault="11F5504E" w:rsidP="5D8D91F5">
            <w:r w:rsidRPr="5D8D91F5">
              <w:rPr>
                <w:rFonts w:ascii="Arial" w:hAnsi="Arial" w:cs="Arial"/>
                <w:b/>
                <w:bCs/>
              </w:rPr>
              <w:t>Two Literary Devices</w:t>
            </w:r>
            <w:r w:rsidR="0BCB89A2" w:rsidRPr="5D8D91F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80" w:type="dxa"/>
          </w:tcPr>
          <w:p w14:paraId="46BFAE9E" w14:textId="0B82EABD" w:rsidR="11F5504E" w:rsidRDefault="11F5504E" w:rsidP="5D8D91F5">
            <w:r w:rsidRPr="5D8D91F5">
              <w:rPr>
                <w:rFonts w:ascii="Arial" w:hAnsi="Arial" w:cs="Arial"/>
                <w:b/>
                <w:bCs/>
              </w:rPr>
              <w:t>Two Literary Devices</w:t>
            </w:r>
            <w:r w:rsidR="4D07728F" w:rsidRPr="5D8D91F5">
              <w:rPr>
                <w:rFonts w:ascii="Arial" w:hAnsi="Arial" w:cs="Arial"/>
                <w:b/>
                <w:bCs/>
              </w:rPr>
              <w:t>:</w:t>
            </w:r>
          </w:p>
          <w:p w14:paraId="287544FB" w14:textId="4AB65711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</w:tc>
      </w:tr>
      <w:tr w:rsidR="5D8D91F5" w14:paraId="166C8A8E" w14:textId="77777777" w:rsidTr="5D8D91F5">
        <w:trPr>
          <w:trHeight w:val="1890"/>
        </w:trPr>
        <w:tc>
          <w:tcPr>
            <w:tcW w:w="4680" w:type="dxa"/>
          </w:tcPr>
          <w:p w14:paraId="19292689" w14:textId="5FB4CF58" w:rsidR="5E689BFE" w:rsidRDefault="5E689BFE" w:rsidP="5D8D91F5">
            <w:r w:rsidRPr="5D8D91F5">
              <w:rPr>
                <w:rFonts w:ascii="Arial" w:hAnsi="Arial" w:cs="Arial"/>
                <w:b/>
                <w:bCs/>
              </w:rPr>
              <w:t>Rhetorical Appeal</w:t>
            </w:r>
            <w:r w:rsidR="7105E10E" w:rsidRPr="5D8D91F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80" w:type="dxa"/>
          </w:tcPr>
          <w:p w14:paraId="2C1CA108" w14:textId="07CB5623" w:rsidR="5E689BFE" w:rsidRDefault="5E689BFE" w:rsidP="5D8D91F5">
            <w:r w:rsidRPr="5D8D91F5">
              <w:rPr>
                <w:rFonts w:ascii="Arial" w:hAnsi="Arial" w:cs="Arial"/>
                <w:b/>
                <w:bCs/>
              </w:rPr>
              <w:t>Rhetorical Appeal</w:t>
            </w:r>
            <w:r w:rsidR="2B61E0E8" w:rsidRPr="5D8D91F5">
              <w:rPr>
                <w:rFonts w:ascii="Arial" w:hAnsi="Arial" w:cs="Arial"/>
                <w:b/>
                <w:bCs/>
              </w:rPr>
              <w:t>:</w:t>
            </w:r>
          </w:p>
          <w:p w14:paraId="51DE420A" w14:textId="2E4D1E8F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</w:tc>
      </w:tr>
      <w:tr w:rsidR="5D8D91F5" w14:paraId="3409CB1F" w14:textId="77777777" w:rsidTr="5D8D91F5">
        <w:trPr>
          <w:trHeight w:val="1995"/>
        </w:trPr>
        <w:tc>
          <w:tcPr>
            <w:tcW w:w="4680" w:type="dxa"/>
          </w:tcPr>
          <w:p w14:paraId="01B2C8C1" w14:textId="314DC84A" w:rsidR="14111006" w:rsidRDefault="14111006" w:rsidP="5D8D91F5">
            <w:r w:rsidRPr="5D8D91F5">
              <w:rPr>
                <w:rFonts w:ascii="Arial" w:hAnsi="Arial" w:cs="Arial"/>
                <w:b/>
                <w:bCs/>
              </w:rPr>
              <w:t>Intended Audience:</w:t>
            </w:r>
          </w:p>
        </w:tc>
        <w:tc>
          <w:tcPr>
            <w:tcW w:w="4680" w:type="dxa"/>
          </w:tcPr>
          <w:p w14:paraId="455920DC" w14:textId="314DC84A" w:rsidR="14111006" w:rsidRDefault="14111006" w:rsidP="5D8D91F5">
            <w:r w:rsidRPr="5D8D91F5">
              <w:rPr>
                <w:rFonts w:ascii="Arial" w:hAnsi="Arial" w:cs="Arial"/>
                <w:b/>
                <w:bCs/>
              </w:rPr>
              <w:t>Intended Audience:</w:t>
            </w:r>
          </w:p>
          <w:p w14:paraId="6982D0BD" w14:textId="05600060" w:rsidR="5D8D91F5" w:rsidRDefault="5D8D91F5" w:rsidP="5D8D91F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1C09E50" w14:textId="77777777" w:rsidR="00E765A6" w:rsidRPr="00E765A6" w:rsidRDefault="00E765A6" w:rsidP="00E765A6">
      <w:pPr>
        <w:rPr>
          <w:rFonts w:ascii="Arial" w:hAnsi="Arial" w:cs="Arial"/>
          <w:b/>
          <w:bCs/>
        </w:rPr>
      </w:pPr>
    </w:p>
    <w:p w14:paraId="511ACB8F" w14:textId="65B8BE2F" w:rsidR="00E765A6" w:rsidRPr="00E765A6" w:rsidRDefault="00E765A6" w:rsidP="5D8D91F5">
      <w:pPr>
        <w:rPr>
          <w:rFonts w:ascii="Arial" w:hAnsi="Arial" w:cs="Arial"/>
          <w:b/>
          <w:bCs/>
        </w:rPr>
      </w:pPr>
    </w:p>
    <w:p w14:paraId="6537C4C1" w14:textId="7B1C7C9B" w:rsidR="2B61E0E8" w:rsidRDefault="2B61E0E8" w:rsidP="5D8D91F5">
      <w:pPr>
        <w:pStyle w:val="ListParagraph"/>
        <w:ind w:hanging="360"/>
        <w:rPr>
          <w:rFonts w:ascii="Arial" w:hAnsi="Arial" w:cs="Arial"/>
        </w:rPr>
      </w:pPr>
      <w:r w:rsidRPr="5D8D91F5">
        <w:rPr>
          <w:rFonts w:ascii="Arial" w:hAnsi="Arial" w:cs="Arial"/>
        </w:rPr>
        <w:lastRenderedPageBreak/>
        <w:t xml:space="preserve">How were the two pieces </w:t>
      </w:r>
      <w:r w:rsidRPr="5D8D91F5">
        <w:rPr>
          <w:rFonts w:ascii="Arial" w:hAnsi="Arial" w:cs="Arial"/>
          <w:b/>
          <w:bCs/>
        </w:rPr>
        <w:t>similar</w:t>
      </w:r>
      <w:r w:rsidR="71DE9413" w:rsidRPr="5D8D91F5">
        <w:rPr>
          <w:rFonts w:ascii="Arial" w:hAnsi="Arial" w:cs="Arial"/>
          <w:b/>
          <w:bCs/>
        </w:rPr>
        <w:t xml:space="preserve"> </w:t>
      </w:r>
      <w:r w:rsidR="71DE9413" w:rsidRPr="5D8D91F5">
        <w:rPr>
          <w:rFonts w:ascii="Arial" w:hAnsi="Arial" w:cs="Arial"/>
        </w:rPr>
        <w:t>(message, theme,</w:t>
      </w:r>
      <w:r w:rsidR="24D508B9" w:rsidRPr="5D8D91F5">
        <w:rPr>
          <w:rFonts w:ascii="Arial" w:hAnsi="Arial" w:cs="Arial"/>
        </w:rPr>
        <w:t xml:space="preserve"> form,</w:t>
      </w:r>
      <w:r w:rsidR="71DE9413" w:rsidRPr="5D8D91F5">
        <w:rPr>
          <w:rFonts w:ascii="Arial" w:hAnsi="Arial" w:cs="Arial"/>
        </w:rPr>
        <w:t xml:space="preserve"> etc.)</w:t>
      </w:r>
      <w:r w:rsidRPr="5D8D91F5">
        <w:rPr>
          <w:rFonts w:ascii="Arial" w:hAnsi="Arial" w:cs="Arial"/>
        </w:rPr>
        <w:t>?</w:t>
      </w:r>
    </w:p>
    <w:p w14:paraId="155B3479" w14:textId="77777777" w:rsidR="00E765A6" w:rsidRPr="00E765A6" w:rsidRDefault="00E765A6" w:rsidP="00E765A6">
      <w:pPr>
        <w:rPr>
          <w:rFonts w:ascii="Arial" w:hAnsi="Arial" w:cs="Arial"/>
        </w:rPr>
      </w:pPr>
    </w:p>
    <w:p w14:paraId="12363853" w14:textId="0CD662C2" w:rsidR="00E765A6" w:rsidRDefault="00E765A6" w:rsidP="5D8D91F5">
      <w:pPr>
        <w:rPr>
          <w:rFonts w:ascii="Arial" w:hAnsi="Arial" w:cs="Arial"/>
        </w:rPr>
      </w:pPr>
    </w:p>
    <w:p w14:paraId="4D48F822" w14:textId="77777777" w:rsidR="00E765A6" w:rsidRDefault="00E765A6" w:rsidP="00E765A6">
      <w:pPr>
        <w:rPr>
          <w:rFonts w:ascii="Arial" w:hAnsi="Arial" w:cs="Arial"/>
        </w:rPr>
      </w:pPr>
    </w:p>
    <w:p w14:paraId="2F8EAF7C" w14:textId="77777777" w:rsidR="00E765A6" w:rsidRPr="00E765A6" w:rsidRDefault="00E765A6" w:rsidP="00E765A6">
      <w:pPr>
        <w:rPr>
          <w:rFonts w:ascii="Arial" w:hAnsi="Arial" w:cs="Arial"/>
        </w:rPr>
      </w:pPr>
    </w:p>
    <w:p w14:paraId="32DDDB23" w14:textId="77777777" w:rsidR="00E765A6" w:rsidRPr="00E765A6" w:rsidRDefault="00E765A6" w:rsidP="00E765A6">
      <w:pPr>
        <w:rPr>
          <w:rFonts w:ascii="Arial" w:hAnsi="Arial" w:cs="Arial"/>
        </w:rPr>
      </w:pPr>
    </w:p>
    <w:p w14:paraId="4C3220CD" w14:textId="49D2F903" w:rsidR="2B61E0E8" w:rsidRDefault="2B61E0E8" w:rsidP="5D8D91F5">
      <w:pPr>
        <w:pStyle w:val="ListParagraph"/>
        <w:ind w:hanging="360"/>
      </w:pPr>
      <w:r w:rsidRPr="5D8D91F5">
        <w:rPr>
          <w:rFonts w:ascii="Arial" w:hAnsi="Arial" w:cs="Arial"/>
        </w:rPr>
        <w:t xml:space="preserve">How were the two pieces </w:t>
      </w:r>
      <w:r w:rsidRPr="5D8D91F5">
        <w:rPr>
          <w:rFonts w:ascii="Arial" w:hAnsi="Arial" w:cs="Arial"/>
          <w:b/>
          <w:bCs/>
        </w:rPr>
        <w:t>different</w:t>
      </w:r>
      <w:r w:rsidR="77376EDF" w:rsidRPr="5D8D91F5">
        <w:rPr>
          <w:rFonts w:ascii="Arial" w:hAnsi="Arial" w:cs="Arial"/>
          <w:b/>
          <w:bCs/>
        </w:rPr>
        <w:t xml:space="preserve"> </w:t>
      </w:r>
      <w:r w:rsidR="77376EDF" w:rsidRPr="5D8D91F5">
        <w:rPr>
          <w:rFonts w:ascii="Arial" w:hAnsi="Arial" w:cs="Arial"/>
        </w:rPr>
        <w:t>(message, theme,</w:t>
      </w:r>
      <w:r w:rsidR="49259559" w:rsidRPr="5D8D91F5">
        <w:rPr>
          <w:rFonts w:ascii="Arial" w:hAnsi="Arial" w:cs="Arial"/>
        </w:rPr>
        <w:t xml:space="preserve"> form,</w:t>
      </w:r>
      <w:r w:rsidR="77376EDF" w:rsidRPr="5D8D91F5">
        <w:rPr>
          <w:rFonts w:ascii="Arial" w:hAnsi="Arial" w:cs="Arial"/>
        </w:rPr>
        <w:t xml:space="preserve"> etc.)</w:t>
      </w:r>
      <w:r w:rsidRPr="5D8D91F5">
        <w:rPr>
          <w:rFonts w:ascii="Arial" w:hAnsi="Arial" w:cs="Arial"/>
        </w:rPr>
        <w:t>?</w:t>
      </w:r>
    </w:p>
    <w:p w14:paraId="76782F94" w14:textId="3BD7A246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76FB3188" w14:textId="7BAFD484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3F885AB9" w14:textId="20A9B8C2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0DA521A2" w14:textId="1BCE6360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3A43A422" w14:textId="1AAD9A33" w:rsidR="5D8D91F5" w:rsidRDefault="5D8D91F5" w:rsidP="5D8D91F5">
      <w:pPr>
        <w:ind w:left="720" w:hanging="360"/>
        <w:rPr>
          <w:rFonts w:ascii="Arial" w:hAnsi="Arial" w:cs="Arial"/>
        </w:rPr>
      </w:pPr>
    </w:p>
    <w:p w14:paraId="1B72185E" w14:textId="4AD39A41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1F6F4768" w14:textId="548E50F0" w:rsidR="3E1F9681" w:rsidRDefault="3E1F9681" w:rsidP="5D8D91F5">
      <w:pPr>
        <w:pStyle w:val="ListParagraph"/>
        <w:ind w:hanging="360"/>
      </w:pPr>
      <w:r w:rsidRPr="5D8D91F5">
        <w:rPr>
          <w:rFonts w:ascii="Arial" w:hAnsi="Arial" w:cs="Arial"/>
          <w:b/>
          <w:bCs/>
        </w:rPr>
        <w:t>Thesis Statement</w:t>
      </w:r>
      <w:r w:rsidRPr="5D8D91F5">
        <w:rPr>
          <w:rFonts w:ascii="Arial" w:hAnsi="Arial" w:cs="Arial"/>
        </w:rPr>
        <w:t xml:space="preserve"> (one sentence at the end of your introduction):</w:t>
      </w:r>
    </w:p>
    <w:p w14:paraId="64F914AA" w14:textId="08928C24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716E43A5" w14:textId="25AF9421" w:rsidR="11AD4D2E" w:rsidRDefault="11AD4D2E" w:rsidP="5D8D91F5">
      <w:pPr>
        <w:pStyle w:val="ListParagraph"/>
        <w:ind w:left="360"/>
        <w:rPr>
          <w:rFonts w:ascii="Arial" w:hAnsi="Arial" w:cs="Arial"/>
          <w:i/>
          <w:iCs/>
        </w:rPr>
      </w:pPr>
      <w:r w:rsidRPr="5D8D91F5">
        <w:rPr>
          <w:rFonts w:ascii="Arial" w:hAnsi="Arial" w:cs="Arial"/>
          <w:i/>
          <w:iCs/>
        </w:rPr>
        <w:t>Your thesis is the driving point of your paper and tells the reader what you will be exploring in this paper</w:t>
      </w:r>
      <w:r w:rsidR="5DCF7410" w:rsidRPr="5D8D91F5">
        <w:rPr>
          <w:rFonts w:ascii="Arial" w:hAnsi="Arial" w:cs="Arial"/>
          <w:i/>
          <w:iCs/>
        </w:rPr>
        <w:t>.</w:t>
      </w:r>
    </w:p>
    <w:p w14:paraId="2D355FFD" w14:textId="566FDA62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512291F0" w14:textId="3A14A59A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53DCB083" w14:textId="29947C8A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228CB8D1" w14:textId="0DBAD7BB" w:rsidR="5D8D91F5" w:rsidRDefault="5D8D91F5" w:rsidP="5D8D91F5">
      <w:pPr>
        <w:ind w:left="720" w:hanging="360"/>
        <w:rPr>
          <w:rFonts w:ascii="Arial" w:hAnsi="Arial" w:cs="Arial"/>
        </w:rPr>
      </w:pPr>
    </w:p>
    <w:p w14:paraId="5BB91B01" w14:textId="712E5903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5AE720C6" w14:textId="77535383" w:rsidR="46EE5A02" w:rsidRDefault="46EE5A02" w:rsidP="5D8D91F5">
      <w:pPr>
        <w:pStyle w:val="ListParagraph"/>
        <w:ind w:hanging="360"/>
      </w:pPr>
      <w:r w:rsidRPr="5D8D91F5">
        <w:rPr>
          <w:rFonts w:ascii="Arial" w:hAnsi="Arial" w:cs="Arial"/>
        </w:rPr>
        <w:t>What contexts (historical, social, or cultural) were each presented in?</w:t>
      </w:r>
    </w:p>
    <w:p w14:paraId="52CFFB7B" w14:textId="3F3B4358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4327A9E3" w14:textId="6C15D8A3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41ECFEBB" w14:textId="27088BA4" w:rsidR="46EE5A02" w:rsidRDefault="46EE5A02" w:rsidP="5D8D91F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5D8D91F5">
        <w:rPr>
          <w:rFonts w:ascii="Arial" w:hAnsi="Arial" w:cs="Arial"/>
          <w:b/>
          <w:bCs/>
        </w:rPr>
        <w:t>Poem:</w:t>
      </w:r>
    </w:p>
    <w:p w14:paraId="5ED6ACCF" w14:textId="58E1FC3E" w:rsidR="5D8D91F5" w:rsidRDefault="5D8D91F5" w:rsidP="5D8D91F5">
      <w:pPr>
        <w:ind w:left="720" w:hanging="360"/>
        <w:rPr>
          <w:rFonts w:ascii="Arial" w:hAnsi="Arial" w:cs="Arial"/>
        </w:rPr>
      </w:pPr>
    </w:p>
    <w:p w14:paraId="434D7F4E" w14:textId="46A4C76C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2E5364A6" w14:textId="450EA195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56E0FB59" w14:textId="45F27555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29869F75" w14:textId="6632632A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2562D9AB" w14:textId="6869C83E" w:rsidR="46EE5A02" w:rsidRDefault="46EE5A02" w:rsidP="5D8D91F5">
      <w:pPr>
        <w:pStyle w:val="ListParagraph"/>
        <w:ind w:hanging="360"/>
      </w:pPr>
      <w:r w:rsidRPr="5D8D91F5">
        <w:rPr>
          <w:rFonts w:ascii="Arial" w:hAnsi="Arial" w:cs="Arial"/>
        </w:rPr>
        <w:t>Proof (quote):</w:t>
      </w:r>
    </w:p>
    <w:p w14:paraId="57AE8DB3" w14:textId="5481E373" w:rsidR="5D8D91F5" w:rsidRDefault="5D8D91F5" w:rsidP="5D8D91F5">
      <w:pPr>
        <w:pStyle w:val="ListParagraph"/>
        <w:ind w:hanging="360"/>
        <w:rPr>
          <w:rFonts w:ascii="Arial" w:hAnsi="Arial" w:cs="Arial"/>
        </w:rPr>
      </w:pPr>
    </w:p>
    <w:p w14:paraId="5176478E" w14:textId="72687AD9" w:rsidR="5D8D91F5" w:rsidRDefault="5D8D91F5" w:rsidP="5D8D91F5">
      <w:pPr>
        <w:pStyle w:val="ListParagraph"/>
        <w:ind w:hanging="360"/>
        <w:rPr>
          <w:rFonts w:ascii="Arial" w:hAnsi="Arial" w:cs="Arial"/>
          <w:b/>
          <w:bCs/>
        </w:rPr>
      </w:pPr>
    </w:p>
    <w:p w14:paraId="6278C2A5" w14:textId="18ED83CC" w:rsidR="5D8D91F5" w:rsidRDefault="5D8D91F5" w:rsidP="5D8D91F5">
      <w:pPr>
        <w:ind w:left="720" w:hanging="360"/>
        <w:rPr>
          <w:rFonts w:ascii="Arial" w:hAnsi="Arial" w:cs="Arial"/>
          <w:b/>
          <w:bCs/>
        </w:rPr>
      </w:pPr>
    </w:p>
    <w:p w14:paraId="525D210A" w14:textId="2C08EC8F" w:rsidR="5D8D91F5" w:rsidRDefault="5D8D91F5" w:rsidP="5D8D91F5">
      <w:pPr>
        <w:pStyle w:val="ListParagraph"/>
        <w:ind w:hanging="360"/>
        <w:rPr>
          <w:rFonts w:ascii="Arial" w:hAnsi="Arial" w:cs="Arial"/>
          <w:b/>
          <w:bCs/>
        </w:rPr>
      </w:pPr>
    </w:p>
    <w:p w14:paraId="51129525" w14:textId="74DEDDEB" w:rsidR="46EE5A02" w:rsidRDefault="46EE5A02" w:rsidP="5D8D91F5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5D8D91F5">
        <w:rPr>
          <w:rFonts w:ascii="Arial" w:hAnsi="Arial" w:cs="Arial"/>
          <w:b/>
          <w:bCs/>
        </w:rPr>
        <w:t>Short Story:</w:t>
      </w:r>
    </w:p>
    <w:p w14:paraId="5B3D0045" w14:textId="241952C6" w:rsidR="00E765A6" w:rsidRDefault="00E765A6" w:rsidP="00E765A6">
      <w:pPr>
        <w:rPr>
          <w:rFonts w:ascii="Arial" w:hAnsi="Arial" w:cs="Arial"/>
        </w:rPr>
      </w:pPr>
    </w:p>
    <w:p w14:paraId="52C89866" w14:textId="25DD9460" w:rsidR="5D8D91F5" w:rsidRDefault="5D8D91F5" w:rsidP="5D8D91F5">
      <w:pPr>
        <w:rPr>
          <w:rFonts w:ascii="Arial" w:hAnsi="Arial" w:cs="Arial"/>
        </w:rPr>
      </w:pPr>
    </w:p>
    <w:p w14:paraId="7C8C56FD" w14:textId="1348D753" w:rsidR="5D8D91F5" w:rsidRDefault="5D8D91F5" w:rsidP="5D8D91F5">
      <w:pPr>
        <w:rPr>
          <w:rFonts w:ascii="Arial" w:hAnsi="Arial" w:cs="Arial"/>
        </w:rPr>
      </w:pPr>
    </w:p>
    <w:p w14:paraId="081FF98E" w14:textId="17ACC433" w:rsidR="5D8D91F5" w:rsidRDefault="5D8D91F5" w:rsidP="5D8D91F5">
      <w:pPr>
        <w:rPr>
          <w:rFonts w:ascii="Arial" w:hAnsi="Arial" w:cs="Arial"/>
        </w:rPr>
      </w:pPr>
    </w:p>
    <w:p w14:paraId="13A710A5" w14:textId="65AC6BAB" w:rsidR="5D8D91F5" w:rsidRDefault="5D8D91F5" w:rsidP="5D8D91F5">
      <w:pPr>
        <w:rPr>
          <w:rFonts w:ascii="Arial" w:hAnsi="Arial" w:cs="Arial"/>
        </w:rPr>
      </w:pPr>
    </w:p>
    <w:p w14:paraId="0633DA6E" w14:textId="6869C83E" w:rsidR="46EE5A02" w:rsidRDefault="46EE5A02" w:rsidP="5D8D91F5">
      <w:pPr>
        <w:pStyle w:val="ListParagraph"/>
        <w:ind w:hanging="360"/>
      </w:pPr>
      <w:r w:rsidRPr="5D8D91F5">
        <w:rPr>
          <w:rFonts w:ascii="Arial" w:hAnsi="Arial" w:cs="Arial"/>
        </w:rPr>
        <w:t>Proof (quote):</w:t>
      </w:r>
    </w:p>
    <w:p w14:paraId="31328D44" w14:textId="33550093" w:rsidR="5D8D91F5" w:rsidRDefault="5D8D91F5" w:rsidP="5D8D91F5">
      <w:pPr>
        <w:rPr>
          <w:rFonts w:ascii="Arial" w:hAnsi="Arial" w:cs="Arial"/>
        </w:rPr>
      </w:pPr>
    </w:p>
    <w:p w14:paraId="1127DA08" w14:textId="48BD98FF" w:rsidR="5D8D91F5" w:rsidRDefault="5D8D91F5" w:rsidP="5D8D91F5">
      <w:pPr>
        <w:rPr>
          <w:rFonts w:ascii="Arial" w:hAnsi="Arial" w:cs="Arial"/>
        </w:rPr>
      </w:pPr>
    </w:p>
    <w:p w14:paraId="48631D29" w14:textId="43EBF954" w:rsidR="5D8D91F5" w:rsidRDefault="5D8D91F5" w:rsidP="5D8D91F5">
      <w:pPr>
        <w:rPr>
          <w:rFonts w:ascii="Arial" w:hAnsi="Arial" w:cs="Arial"/>
        </w:rPr>
      </w:pPr>
    </w:p>
    <w:p w14:paraId="150522CF" w14:textId="616DEFF1" w:rsidR="5D8D91F5" w:rsidRDefault="5D8D91F5" w:rsidP="5D8D91F5">
      <w:pPr>
        <w:rPr>
          <w:rFonts w:ascii="Arial" w:hAnsi="Arial" w:cs="Arial"/>
          <w:b/>
          <w:bCs/>
        </w:rPr>
      </w:pPr>
    </w:p>
    <w:p w14:paraId="343A330B" w14:textId="0950F37C" w:rsidR="4AA51791" w:rsidRDefault="4AA51791" w:rsidP="5D8D91F5">
      <w:pPr>
        <w:rPr>
          <w:rFonts w:ascii="Arial" w:hAnsi="Arial" w:cs="Arial"/>
          <w:b/>
          <w:bCs/>
        </w:rPr>
      </w:pPr>
      <w:r w:rsidRPr="5D8D91F5">
        <w:rPr>
          <w:rFonts w:ascii="Arial" w:hAnsi="Arial" w:cs="Arial"/>
          <w:b/>
          <w:bCs/>
        </w:rPr>
        <w:t xml:space="preserve">Use this area to add more proof </w:t>
      </w:r>
      <w:proofErr w:type="gramStart"/>
      <w:r w:rsidRPr="5D8D91F5">
        <w:rPr>
          <w:rFonts w:ascii="Arial" w:hAnsi="Arial" w:cs="Arial"/>
          <w:b/>
          <w:bCs/>
        </w:rPr>
        <w:t>from</w:t>
      </w:r>
      <w:proofErr w:type="gramEnd"/>
      <w:r w:rsidRPr="5D8D91F5">
        <w:rPr>
          <w:rFonts w:ascii="Arial" w:hAnsi="Arial" w:cs="Arial"/>
          <w:b/>
          <w:bCs/>
        </w:rPr>
        <w:t xml:space="preserve"> each piece and how it will be used in your essay:</w:t>
      </w:r>
    </w:p>
    <w:p w14:paraId="4571F089" w14:textId="77777777" w:rsidR="00E765A6" w:rsidRDefault="00E765A6" w:rsidP="00E765A6">
      <w:pPr>
        <w:rPr>
          <w:rFonts w:ascii="Arial" w:hAnsi="Arial" w:cs="Arial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5D8D91F5" w14:paraId="486BEDA6" w14:textId="77777777" w:rsidTr="5D8D91F5">
        <w:trPr>
          <w:trHeight w:val="2190"/>
        </w:trPr>
        <w:tc>
          <w:tcPr>
            <w:tcW w:w="9360" w:type="dxa"/>
          </w:tcPr>
          <w:p w14:paraId="34FF89CF" w14:textId="26209DCC" w:rsidR="7FC46CE0" w:rsidRDefault="7FC46CE0" w:rsidP="5D8D91F5">
            <w:r w:rsidRPr="5D8D91F5">
              <w:rPr>
                <w:rFonts w:ascii="Arial" w:hAnsi="Arial" w:cs="Arial"/>
              </w:rPr>
              <w:t>Quote:</w:t>
            </w:r>
          </w:p>
          <w:p w14:paraId="1D7120C9" w14:textId="38D99B64" w:rsidR="5D8D91F5" w:rsidRDefault="5D8D91F5" w:rsidP="5D8D91F5">
            <w:pPr>
              <w:rPr>
                <w:rFonts w:ascii="Arial" w:hAnsi="Arial" w:cs="Arial"/>
              </w:rPr>
            </w:pPr>
          </w:p>
          <w:p w14:paraId="3A52E7C7" w14:textId="0378DED0" w:rsidR="5D8D91F5" w:rsidRDefault="5D8D91F5" w:rsidP="5D8D91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DE694E" w14:textId="603B5D3A" w:rsidR="5D8D91F5" w:rsidRDefault="5D8D91F5" w:rsidP="5D8D91F5">
            <w:pPr>
              <w:rPr>
                <w:rFonts w:ascii="Arial" w:hAnsi="Arial" w:cs="Arial"/>
              </w:rPr>
            </w:pPr>
          </w:p>
          <w:p w14:paraId="305814B6" w14:textId="529E9064" w:rsidR="7FC46CE0" w:rsidRDefault="7FC46CE0" w:rsidP="5D8D91F5">
            <w:r w:rsidRPr="5D8D91F5">
              <w:rPr>
                <w:rFonts w:ascii="Arial" w:hAnsi="Arial" w:cs="Arial"/>
              </w:rPr>
              <w:t>How it will be used:</w:t>
            </w:r>
          </w:p>
        </w:tc>
      </w:tr>
      <w:tr w:rsidR="5D8D91F5" w14:paraId="46FCF458" w14:textId="77777777" w:rsidTr="5D8D91F5">
        <w:trPr>
          <w:trHeight w:val="1905"/>
        </w:trPr>
        <w:tc>
          <w:tcPr>
            <w:tcW w:w="9360" w:type="dxa"/>
          </w:tcPr>
          <w:p w14:paraId="5DCBB3AB" w14:textId="26209DCC" w:rsidR="7FC46CE0" w:rsidRDefault="7FC46CE0" w:rsidP="5D8D91F5">
            <w:r w:rsidRPr="5D8D91F5">
              <w:rPr>
                <w:rFonts w:ascii="Arial" w:hAnsi="Arial" w:cs="Arial"/>
              </w:rPr>
              <w:t>Quote:</w:t>
            </w:r>
          </w:p>
          <w:p w14:paraId="1A3DF6E1" w14:textId="38D99B64" w:rsidR="5D8D91F5" w:rsidRDefault="5D8D91F5" w:rsidP="5D8D91F5">
            <w:pPr>
              <w:rPr>
                <w:rFonts w:ascii="Arial" w:hAnsi="Arial" w:cs="Arial"/>
              </w:rPr>
            </w:pPr>
          </w:p>
          <w:p w14:paraId="2C0EB624" w14:textId="603B5D3A" w:rsidR="5D8D91F5" w:rsidRDefault="5D8D91F5" w:rsidP="5D8D91F5">
            <w:pPr>
              <w:rPr>
                <w:rFonts w:ascii="Arial" w:hAnsi="Arial" w:cs="Arial"/>
              </w:rPr>
            </w:pPr>
          </w:p>
          <w:p w14:paraId="0F2BC36F" w14:textId="5B41DC23" w:rsidR="5D8D91F5" w:rsidRDefault="5D8D91F5" w:rsidP="5D8D91F5">
            <w:pPr>
              <w:rPr>
                <w:rFonts w:ascii="Arial" w:hAnsi="Arial" w:cs="Arial"/>
                <w:sz w:val="14"/>
                <w:szCs w:val="14"/>
              </w:rPr>
            </w:pPr>
          </w:p>
          <w:p w14:paraId="0A0B2E4E" w14:textId="529E9064" w:rsidR="7FC46CE0" w:rsidRDefault="7FC46CE0" w:rsidP="5D8D91F5">
            <w:r w:rsidRPr="5D8D91F5">
              <w:rPr>
                <w:rFonts w:ascii="Arial" w:hAnsi="Arial" w:cs="Arial"/>
              </w:rPr>
              <w:t>How it will be used:</w:t>
            </w:r>
          </w:p>
          <w:p w14:paraId="012C36C8" w14:textId="3C9B2869" w:rsidR="5D8D91F5" w:rsidRDefault="5D8D91F5" w:rsidP="5D8D91F5">
            <w:pPr>
              <w:rPr>
                <w:rFonts w:ascii="Arial" w:hAnsi="Arial" w:cs="Arial"/>
              </w:rPr>
            </w:pPr>
          </w:p>
        </w:tc>
      </w:tr>
      <w:tr w:rsidR="5D8D91F5" w14:paraId="6C4D3928" w14:textId="77777777" w:rsidTr="5D8D91F5">
        <w:trPr>
          <w:trHeight w:val="1890"/>
        </w:trPr>
        <w:tc>
          <w:tcPr>
            <w:tcW w:w="9360" w:type="dxa"/>
          </w:tcPr>
          <w:p w14:paraId="00DE95DB" w14:textId="26209DCC" w:rsidR="7FC46CE0" w:rsidRDefault="7FC46CE0" w:rsidP="5D8D91F5">
            <w:r w:rsidRPr="5D8D91F5">
              <w:rPr>
                <w:rFonts w:ascii="Arial" w:hAnsi="Arial" w:cs="Arial"/>
              </w:rPr>
              <w:t>Quote:</w:t>
            </w:r>
          </w:p>
          <w:p w14:paraId="17EF426C" w14:textId="38D99B64" w:rsidR="5D8D91F5" w:rsidRDefault="5D8D91F5" w:rsidP="5D8D91F5">
            <w:pPr>
              <w:rPr>
                <w:rFonts w:ascii="Arial" w:hAnsi="Arial" w:cs="Arial"/>
              </w:rPr>
            </w:pPr>
          </w:p>
          <w:p w14:paraId="7F11F7F1" w14:textId="603B5D3A" w:rsidR="5D8D91F5" w:rsidRDefault="5D8D91F5" w:rsidP="5D8D91F5">
            <w:pPr>
              <w:rPr>
                <w:rFonts w:ascii="Arial" w:hAnsi="Arial" w:cs="Arial"/>
              </w:rPr>
            </w:pPr>
          </w:p>
          <w:p w14:paraId="2C354AE6" w14:textId="196905B6" w:rsidR="5D8D91F5" w:rsidRDefault="5D8D91F5" w:rsidP="5D8D91F5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FCBC38" w14:textId="529E9064" w:rsidR="7FC46CE0" w:rsidRDefault="7FC46CE0" w:rsidP="5D8D91F5">
            <w:r w:rsidRPr="5D8D91F5">
              <w:rPr>
                <w:rFonts w:ascii="Arial" w:hAnsi="Arial" w:cs="Arial"/>
              </w:rPr>
              <w:t>How it will be used:</w:t>
            </w:r>
          </w:p>
          <w:p w14:paraId="10C13C93" w14:textId="3A4937C0" w:rsidR="5D8D91F5" w:rsidRDefault="5D8D91F5" w:rsidP="5D8D91F5">
            <w:pPr>
              <w:rPr>
                <w:rFonts w:ascii="Arial" w:hAnsi="Arial" w:cs="Arial"/>
              </w:rPr>
            </w:pPr>
          </w:p>
        </w:tc>
      </w:tr>
      <w:tr w:rsidR="5D8D91F5" w14:paraId="456EA2C0" w14:textId="77777777" w:rsidTr="5D8D91F5">
        <w:trPr>
          <w:trHeight w:val="2160"/>
        </w:trPr>
        <w:tc>
          <w:tcPr>
            <w:tcW w:w="9360" w:type="dxa"/>
          </w:tcPr>
          <w:p w14:paraId="2DBEC7C8" w14:textId="26209DCC" w:rsidR="7FC46CE0" w:rsidRDefault="7FC46CE0" w:rsidP="5D8D91F5">
            <w:r w:rsidRPr="5D8D91F5">
              <w:rPr>
                <w:rFonts w:ascii="Arial" w:hAnsi="Arial" w:cs="Arial"/>
              </w:rPr>
              <w:t>Quote:</w:t>
            </w:r>
          </w:p>
          <w:p w14:paraId="16816470" w14:textId="38D99B64" w:rsidR="5D8D91F5" w:rsidRDefault="5D8D91F5" w:rsidP="5D8D91F5">
            <w:pPr>
              <w:rPr>
                <w:rFonts w:ascii="Arial" w:hAnsi="Arial" w:cs="Arial"/>
              </w:rPr>
            </w:pPr>
          </w:p>
          <w:p w14:paraId="7F99D5C2" w14:textId="20E9B9C9" w:rsidR="5D8D91F5" w:rsidRDefault="5D8D91F5" w:rsidP="5D8D91F5">
            <w:pPr>
              <w:rPr>
                <w:rFonts w:ascii="Arial" w:hAnsi="Arial" w:cs="Arial"/>
              </w:rPr>
            </w:pPr>
          </w:p>
          <w:p w14:paraId="769845BB" w14:textId="603B5D3A" w:rsidR="5D8D91F5" w:rsidRDefault="5D8D91F5" w:rsidP="5D8D91F5">
            <w:pPr>
              <w:rPr>
                <w:rFonts w:ascii="Arial" w:hAnsi="Arial" w:cs="Arial"/>
              </w:rPr>
            </w:pPr>
          </w:p>
          <w:p w14:paraId="6E1166A3" w14:textId="529E9064" w:rsidR="7FC46CE0" w:rsidRDefault="7FC46CE0" w:rsidP="5D8D91F5">
            <w:r w:rsidRPr="5D8D91F5">
              <w:rPr>
                <w:rFonts w:ascii="Arial" w:hAnsi="Arial" w:cs="Arial"/>
              </w:rPr>
              <w:t>How it will be used:</w:t>
            </w:r>
          </w:p>
          <w:p w14:paraId="0F31A810" w14:textId="71D1DCF7" w:rsidR="5D8D91F5" w:rsidRDefault="5D8D91F5" w:rsidP="5D8D91F5">
            <w:pPr>
              <w:rPr>
                <w:rFonts w:ascii="Arial" w:hAnsi="Arial" w:cs="Arial"/>
              </w:rPr>
            </w:pPr>
          </w:p>
        </w:tc>
      </w:tr>
    </w:tbl>
    <w:p w14:paraId="1FEE154C" w14:textId="2658A8B7" w:rsidR="5D8D91F5" w:rsidRDefault="5D8D91F5"/>
    <w:p w14:paraId="73B0AF0C" w14:textId="0CC930E0" w:rsidR="5D8D91F5" w:rsidRDefault="5D8D91F5"/>
    <w:p w14:paraId="4883AC59" w14:textId="77777777" w:rsidR="00E765A6" w:rsidRDefault="00E765A6" w:rsidP="00E765A6">
      <w:pPr>
        <w:rPr>
          <w:rFonts w:ascii="Arial" w:hAnsi="Arial" w:cs="Arial"/>
        </w:rPr>
      </w:pPr>
    </w:p>
    <w:p w14:paraId="4FB8E9CB" w14:textId="77777777" w:rsidR="00E765A6" w:rsidRDefault="00E765A6" w:rsidP="00E765A6">
      <w:pPr>
        <w:rPr>
          <w:rFonts w:ascii="Arial" w:hAnsi="Arial" w:cs="Arial"/>
        </w:rPr>
      </w:pPr>
    </w:p>
    <w:p w14:paraId="5BC5B1B6" w14:textId="77777777" w:rsidR="00E765A6" w:rsidRDefault="00E765A6" w:rsidP="00E765A6">
      <w:pPr>
        <w:rPr>
          <w:rFonts w:ascii="Arial" w:hAnsi="Arial" w:cs="Arial"/>
        </w:rPr>
      </w:pPr>
    </w:p>
    <w:p w14:paraId="004EED25" w14:textId="77777777" w:rsidR="00E765A6" w:rsidRDefault="00E765A6" w:rsidP="00E765A6">
      <w:pPr>
        <w:rPr>
          <w:rFonts w:ascii="Arial" w:hAnsi="Arial" w:cs="Arial"/>
        </w:rPr>
      </w:pPr>
    </w:p>
    <w:p w14:paraId="73D7571C" w14:textId="5C4399B7" w:rsidR="000C63CC" w:rsidRDefault="000C63CC" w:rsidP="5D8D91F5">
      <w:pPr>
        <w:rPr>
          <w:rFonts w:ascii="Arial" w:hAnsi="Arial" w:cs="Arial"/>
        </w:rPr>
      </w:pPr>
    </w:p>
    <w:p w14:paraId="5234FA50" w14:textId="7EEAE8FF" w:rsidR="000C63CC" w:rsidRPr="00E765A6" w:rsidRDefault="000C63CC" w:rsidP="000C63CC">
      <w:pPr>
        <w:pStyle w:val="ListParagraph"/>
        <w:rPr>
          <w:rFonts w:ascii="Arial" w:hAnsi="Arial" w:cs="Arial"/>
        </w:rPr>
      </w:pPr>
    </w:p>
    <w:p w14:paraId="6F1A84A7" w14:textId="4A9AA32F" w:rsidR="4A3AAE33" w:rsidRDefault="4A3AAE33" w:rsidP="4A3AAE33">
      <w:pPr>
        <w:pStyle w:val="ListParagraph"/>
        <w:rPr>
          <w:rFonts w:ascii="Arial" w:hAnsi="Arial" w:cs="Arial"/>
        </w:rPr>
      </w:pPr>
    </w:p>
    <w:p w14:paraId="18FC05BF" w14:textId="65DE4B35" w:rsidR="4A3AAE33" w:rsidRDefault="4A3AAE33" w:rsidP="4A3AAE33">
      <w:pPr>
        <w:pStyle w:val="ListParagraph"/>
        <w:rPr>
          <w:rFonts w:ascii="Arial" w:hAnsi="Arial" w:cs="Arial"/>
        </w:rPr>
      </w:pPr>
    </w:p>
    <w:p w14:paraId="5198850F" w14:textId="2A6FD1F6" w:rsidR="4A3AAE33" w:rsidRDefault="4A3AAE33" w:rsidP="4A3AAE33">
      <w:pPr>
        <w:pStyle w:val="ListParagraph"/>
        <w:rPr>
          <w:rFonts w:ascii="Arial" w:hAnsi="Arial" w:cs="Arial"/>
        </w:rPr>
      </w:pPr>
    </w:p>
    <w:p w14:paraId="6741F800" w14:textId="45112576" w:rsidR="4A3AAE33" w:rsidRDefault="4A3AAE33" w:rsidP="4A3AAE33">
      <w:pPr>
        <w:pStyle w:val="ListParagraph"/>
        <w:rPr>
          <w:rFonts w:ascii="Arial" w:hAnsi="Arial" w:cs="Arial"/>
        </w:rPr>
      </w:pPr>
    </w:p>
    <w:p w14:paraId="73C60A46" w14:textId="03BE7525" w:rsidR="30DB6688" w:rsidRDefault="30DB6688" w:rsidP="5D8D91F5">
      <w:pPr>
        <w:rPr>
          <w:rFonts w:ascii="Arial" w:hAnsi="Arial" w:cs="Arial"/>
        </w:rPr>
      </w:pPr>
    </w:p>
    <w:sectPr w:rsidR="30DB6688" w:rsidSect="004F37F7">
      <w:headerReference w:type="default" r:id="rId10"/>
      <w:footerReference w:type="default" r:id="rId11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EA6A" w14:textId="77777777" w:rsidR="00EF01D3" w:rsidRDefault="00EF01D3" w:rsidP="007E09C4">
      <w:r>
        <w:separator/>
      </w:r>
    </w:p>
  </w:endnote>
  <w:endnote w:type="continuationSeparator" w:id="0">
    <w:p w14:paraId="6A6463CD" w14:textId="77777777" w:rsidR="00EF01D3" w:rsidRDefault="00EF01D3" w:rsidP="007E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lab Bold">
    <w:altName w:val="Calibri"/>
    <w:panose1 w:val="00000000000000000000"/>
    <w:charset w:val="00"/>
    <w:family w:val="auto"/>
    <w:notTrueType/>
    <w:pitch w:val="variable"/>
    <w:sig w:usb0="A000002F" w:usb1="5000005B" w:usb2="00000000" w:usb3="00000000" w:csb0="00000093" w:csb1="00000000"/>
  </w:font>
  <w:font w:name="Halis GR Regular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6A0E0" w14:textId="24211414" w:rsidR="007E09C4" w:rsidRPr="005302B8" w:rsidRDefault="005302B8" w:rsidP="007E09C4">
    <w:pPr>
      <w:pStyle w:val="Footer"/>
      <w:jc w:val="center"/>
      <w:rPr>
        <w:rFonts w:ascii="Halis GR Regular" w:hAnsi="Halis GR Regular"/>
        <w:color w:val="632D50"/>
      </w:rPr>
    </w:pPr>
    <w:r w:rsidRPr="005302B8">
      <w:rPr>
        <w:rFonts w:ascii="Halis GR Regular" w:hAnsi="Halis GR Regular"/>
        <w:noProof/>
        <w:color w:val="632D5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9610A" wp14:editId="539C7221">
              <wp:simplePos x="0" y="0"/>
              <wp:positionH relativeFrom="column">
                <wp:posOffset>-904875</wp:posOffset>
              </wp:positionH>
              <wp:positionV relativeFrom="paragraph">
                <wp:posOffset>476250</wp:posOffset>
              </wp:positionV>
              <wp:extent cx="7762875" cy="171450"/>
              <wp:effectExtent l="0" t="0" r="9525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171450"/>
                      </a:xfrm>
                      <a:prstGeom prst="rect">
                        <a:avLst/>
                      </a:prstGeom>
                      <a:solidFill>
                        <a:srgbClr val="FF8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rect id="Rectangle 3" style="position:absolute;margin-left:-71.25pt;margin-top:37.5pt;width:611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8300" stroked="f" strokeweight="1pt" w14:anchorId="5C9CD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"/>
          </w:pict>
        </mc:Fallback>
      </mc:AlternateContent>
    </w:r>
    <w:r>
      <w:rPr>
        <w:rFonts w:ascii="Halis GR Regular" w:hAnsi="Halis GR Regular"/>
        <w:color w:val="632D50"/>
      </w:rPr>
      <w:t xml:space="preserve">800 Country Club Road </w:t>
    </w:r>
    <w:r w:rsidR="007E09C4" w:rsidRPr="005302B8">
      <w:rPr>
        <w:rFonts w:ascii="Symbol" w:eastAsia="Symbol" w:hAnsi="Symbol" w:cs="Symbol"/>
        <w:color w:val="632D50"/>
      </w:rPr>
      <w:t>½</w:t>
    </w:r>
    <w:r>
      <w:rPr>
        <w:rFonts w:ascii="Halis GR Regular" w:hAnsi="Halis GR Regular"/>
        <w:color w:val="632D50"/>
      </w:rPr>
      <w:t>PO Box 2540</w:t>
    </w:r>
    <w:r>
      <w:rPr>
        <w:rFonts w:ascii="Symbol" w:eastAsia="Symbol" w:hAnsi="Symbol" w:cs="Symbol"/>
        <w:color w:val="632D50"/>
      </w:rPr>
      <w:t>½</w:t>
    </w:r>
    <w:r>
      <w:rPr>
        <w:rFonts w:ascii="Halis GR Regular" w:hAnsi="Halis GR Regular"/>
        <w:color w:val="632D50"/>
      </w:rPr>
      <w:t>Waterbury, CT  06708</w:t>
    </w:r>
    <w:r w:rsidR="007E09C4" w:rsidRPr="005302B8">
      <w:rPr>
        <w:rFonts w:ascii="Halis GR Regular" w:hAnsi="Halis GR Regular"/>
        <w:color w:val="632D50"/>
      </w:rPr>
      <w:t xml:space="preserve"> </w:t>
    </w:r>
    <w:r w:rsidR="007E09C4" w:rsidRPr="005302B8">
      <w:rPr>
        <w:rFonts w:ascii="Symbol" w:eastAsia="Symbol" w:hAnsi="Symbol" w:cs="Symbol"/>
        <w:color w:val="632D50"/>
      </w:rPr>
      <w:t>½</w:t>
    </w:r>
    <w:r w:rsidR="007E09C4" w:rsidRPr="005302B8">
      <w:rPr>
        <w:rFonts w:ascii="Halis GR Regular" w:hAnsi="Halis GR Regular"/>
        <w:color w:val="632D50"/>
      </w:rPr>
      <w:t xml:space="preserve"> </w:t>
    </w:r>
    <w:r w:rsidR="006B6426" w:rsidRPr="006B6426">
      <w:rPr>
        <w:rFonts w:ascii="Halis GR Regular" w:hAnsi="Halis GR Regular"/>
        <w:color w:val="632D50"/>
      </w:rPr>
      <w:t>800.729.2427</w:t>
    </w:r>
    <w:r w:rsidR="007E09C4" w:rsidRPr="005302B8">
      <w:rPr>
        <w:rFonts w:ascii="Symbol" w:eastAsia="Symbol" w:hAnsi="Symbol" w:cs="Symbol"/>
        <w:color w:val="632D50"/>
      </w:rPr>
      <w:t>½</w:t>
    </w:r>
    <w:r w:rsidR="007E09C4" w:rsidRPr="005302B8">
      <w:rPr>
        <w:rFonts w:ascii="Halis GR Regular" w:hAnsi="Halis GR Regular"/>
        <w:color w:val="632D50"/>
      </w:rPr>
      <w:t xml:space="preserve"> </w:t>
    </w:r>
    <w:r w:rsidR="00E00FBE">
      <w:rPr>
        <w:rFonts w:ascii="Halis GR Regular" w:hAnsi="Halis GR Regular"/>
        <w:color w:val="632D50"/>
      </w:rPr>
      <w:t>Post</w:t>
    </w:r>
    <w:r w:rsidR="007E09C4" w:rsidRPr="005302B8">
      <w:rPr>
        <w:rFonts w:ascii="Halis GR Regular" w:hAnsi="Halis GR Regular"/>
        <w:color w:val="632D50"/>
      </w:rPr>
      <w:t>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645A7" w14:textId="77777777" w:rsidR="00EF01D3" w:rsidRDefault="00EF01D3" w:rsidP="007E09C4">
      <w:r>
        <w:separator/>
      </w:r>
    </w:p>
  </w:footnote>
  <w:footnote w:type="continuationSeparator" w:id="0">
    <w:p w14:paraId="1338A739" w14:textId="77777777" w:rsidR="00EF01D3" w:rsidRDefault="00EF01D3" w:rsidP="007E0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BAA6" w14:textId="3EF4DB07" w:rsidR="007E09C4" w:rsidRDefault="004F37F7" w:rsidP="007E09C4">
    <w:pPr>
      <w:pStyle w:val="Header"/>
      <w:jc w:val="center"/>
      <w:rPr>
        <w:rFonts w:ascii="Newslab Bold" w:hAnsi="Newslab Bold"/>
      </w:rPr>
    </w:pPr>
    <w:r>
      <w:rPr>
        <w:noProof/>
      </w:rPr>
      <w:drawing>
        <wp:inline distT="0" distB="0" distL="0" distR="0" wp14:anchorId="226C37BC" wp14:editId="56BF17F4">
          <wp:extent cx="1652143" cy="1019175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017" cy="1034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836918" w14:textId="77777777" w:rsidR="004F37F7" w:rsidRPr="007E09C4" w:rsidRDefault="004F37F7" w:rsidP="007E09C4">
    <w:pPr>
      <w:pStyle w:val="Header"/>
      <w:jc w:val="center"/>
      <w:rPr>
        <w:rFonts w:ascii="Newslab Bold" w:hAnsi="Newslab Bold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7E38"/>
    <w:multiLevelType w:val="hybridMultilevel"/>
    <w:tmpl w:val="1D246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E4039"/>
    <w:multiLevelType w:val="hybridMultilevel"/>
    <w:tmpl w:val="F47E1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95386"/>
    <w:multiLevelType w:val="hybridMultilevel"/>
    <w:tmpl w:val="27E03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1CBB9"/>
    <w:multiLevelType w:val="hybridMultilevel"/>
    <w:tmpl w:val="82FEC3A4"/>
    <w:lvl w:ilvl="0" w:tplc="F6666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0C6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701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8C8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21E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447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0A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05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5C6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52040"/>
    <w:multiLevelType w:val="hybridMultilevel"/>
    <w:tmpl w:val="C2D2A84A"/>
    <w:lvl w:ilvl="0" w:tplc="227A24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B54A2"/>
    <w:multiLevelType w:val="hybridMultilevel"/>
    <w:tmpl w:val="3E745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C0C2D"/>
    <w:multiLevelType w:val="hybridMultilevel"/>
    <w:tmpl w:val="643CBC5E"/>
    <w:lvl w:ilvl="0" w:tplc="679AE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3092B"/>
    <w:multiLevelType w:val="hybridMultilevel"/>
    <w:tmpl w:val="D01C7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82576"/>
    <w:multiLevelType w:val="hybridMultilevel"/>
    <w:tmpl w:val="A9E68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51CD2"/>
    <w:multiLevelType w:val="hybridMultilevel"/>
    <w:tmpl w:val="C414D6E0"/>
    <w:lvl w:ilvl="0" w:tplc="227A24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45336"/>
    <w:multiLevelType w:val="hybridMultilevel"/>
    <w:tmpl w:val="EF2637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D7C8F"/>
    <w:multiLevelType w:val="hybridMultilevel"/>
    <w:tmpl w:val="EC623050"/>
    <w:lvl w:ilvl="0" w:tplc="F7087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982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CA3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EB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48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72E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EA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144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08B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30B74"/>
    <w:multiLevelType w:val="hybridMultilevel"/>
    <w:tmpl w:val="AC1E813A"/>
    <w:lvl w:ilvl="0" w:tplc="227A24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305CF"/>
    <w:multiLevelType w:val="hybridMultilevel"/>
    <w:tmpl w:val="FB2A4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46407"/>
    <w:multiLevelType w:val="hybridMultilevel"/>
    <w:tmpl w:val="57F02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649A0"/>
    <w:multiLevelType w:val="hybridMultilevel"/>
    <w:tmpl w:val="92D44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46213"/>
    <w:multiLevelType w:val="hybridMultilevel"/>
    <w:tmpl w:val="9172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84FAC"/>
    <w:multiLevelType w:val="hybridMultilevel"/>
    <w:tmpl w:val="6812E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001A7"/>
    <w:multiLevelType w:val="hybridMultilevel"/>
    <w:tmpl w:val="4AA4DF46"/>
    <w:lvl w:ilvl="0" w:tplc="09F43C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EEBC2BCC">
      <w:start w:val="1"/>
      <w:numFmt w:val="lowerLetter"/>
      <w:lvlText w:val="%2."/>
      <w:lvlJc w:val="left"/>
      <w:pPr>
        <w:ind w:left="1440" w:hanging="360"/>
      </w:pPr>
    </w:lvl>
    <w:lvl w:ilvl="2" w:tplc="AD2E305A">
      <w:start w:val="1"/>
      <w:numFmt w:val="lowerRoman"/>
      <w:lvlText w:val="%3."/>
      <w:lvlJc w:val="right"/>
      <w:pPr>
        <w:ind w:left="2160" w:hanging="180"/>
      </w:pPr>
    </w:lvl>
    <w:lvl w:ilvl="3" w:tplc="482655B4">
      <w:start w:val="1"/>
      <w:numFmt w:val="decimal"/>
      <w:lvlText w:val="%4."/>
      <w:lvlJc w:val="left"/>
      <w:pPr>
        <w:ind w:left="2880" w:hanging="360"/>
      </w:pPr>
    </w:lvl>
    <w:lvl w:ilvl="4" w:tplc="61BC085A">
      <w:start w:val="1"/>
      <w:numFmt w:val="lowerLetter"/>
      <w:lvlText w:val="%5."/>
      <w:lvlJc w:val="left"/>
      <w:pPr>
        <w:ind w:left="3600" w:hanging="360"/>
      </w:pPr>
    </w:lvl>
    <w:lvl w:ilvl="5" w:tplc="B7AE2958">
      <w:start w:val="1"/>
      <w:numFmt w:val="lowerRoman"/>
      <w:lvlText w:val="%6."/>
      <w:lvlJc w:val="right"/>
      <w:pPr>
        <w:ind w:left="4320" w:hanging="180"/>
      </w:pPr>
    </w:lvl>
    <w:lvl w:ilvl="6" w:tplc="8B28EB3A">
      <w:start w:val="1"/>
      <w:numFmt w:val="decimal"/>
      <w:lvlText w:val="%7."/>
      <w:lvlJc w:val="left"/>
      <w:pPr>
        <w:ind w:left="5040" w:hanging="360"/>
      </w:pPr>
    </w:lvl>
    <w:lvl w:ilvl="7" w:tplc="A7CCC848">
      <w:start w:val="1"/>
      <w:numFmt w:val="lowerLetter"/>
      <w:lvlText w:val="%8."/>
      <w:lvlJc w:val="left"/>
      <w:pPr>
        <w:ind w:left="5760" w:hanging="360"/>
      </w:pPr>
    </w:lvl>
    <w:lvl w:ilvl="8" w:tplc="27C06A8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E622E"/>
    <w:multiLevelType w:val="hybridMultilevel"/>
    <w:tmpl w:val="4780833C"/>
    <w:lvl w:ilvl="0" w:tplc="2EA6E668">
      <w:start w:val="1"/>
      <w:numFmt w:val="decimal"/>
      <w:lvlText w:val="%1."/>
      <w:lvlJc w:val="left"/>
      <w:pPr>
        <w:ind w:left="720" w:hanging="360"/>
      </w:pPr>
    </w:lvl>
    <w:lvl w:ilvl="1" w:tplc="EB3ACAF2">
      <w:start w:val="1"/>
      <w:numFmt w:val="lowerLetter"/>
      <w:lvlText w:val="%2."/>
      <w:lvlJc w:val="left"/>
      <w:pPr>
        <w:ind w:left="1440" w:hanging="360"/>
      </w:pPr>
    </w:lvl>
    <w:lvl w:ilvl="2" w:tplc="42681416">
      <w:start w:val="1"/>
      <w:numFmt w:val="lowerRoman"/>
      <w:lvlText w:val="%3."/>
      <w:lvlJc w:val="right"/>
      <w:pPr>
        <w:ind w:left="2160" w:hanging="180"/>
      </w:pPr>
    </w:lvl>
    <w:lvl w:ilvl="3" w:tplc="E94CC3A2">
      <w:start w:val="1"/>
      <w:numFmt w:val="decimal"/>
      <w:lvlText w:val="%4."/>
      <w:lvlJc w:val="left"/>
      <w:pPr>
        <w:ind w:left="2880" w:hanging="360"/>
      </w:pPr>
    </w:lvl>
    <w:lvl w:ilvl="4" w:tplc="C9EAD258">
      <w:start w:val="1"/>
      <w:numFmt w:val="lowerLetter"/>
      <w:lvlText w:val="%5."/>
      <w:lvlJc w:val="left"/>
      <w:pPr>
        <w:ind w:left="3600" w:hanging="360"/>
      </w:pPr>
    </w:lvl>
    <w:lvl w:ilvl="5" w:tplc="3960A22C">
      <w:start w:val="1"/>
      <w:numFmt w:val="lowerRoman"/>
      <w:lvlText w:val="%6."/>
      <w:lvlJc w:val="right"/>
      <w:pPr>
        <w:ind w:left="4320" w:hanging="180"/>
      </w:pPr>
    </w:lvl>
    <w:lvl w:ilvl="6" w:tplc="FC8E592C">
      <w:start w:val="1"/>
      <w:numFmt w:val="decimal"/>
      <w:lvlText w:val="%7."/>
      <w:lvlJc w:val="left"/>
      <w:pPr>
        <w:ind w:left="5040" w:hanging="360"/>
      </w:pPr>
    </w:lvl>
    <w:lvl w:ilvl="7" w:tplc="65527B76">
      <w:start w:val="1"/>
      <w:numFmt w:val="lowerLetter"/>
      <w:lvlText w:val="%8."/>
      <w:lvlJc w:val="left"/>
      <w:pPr>
        <w:ind w:left="5760" w:hanging="360"/>
      </w:pPr>
    </w:lvl>
    <w:lvl w:ilvl="8" w:tplc="DC9E1A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848C2"/>
    <w:multiLevelType w:val="hybridMultilevel"/>
    <w:tmpl w:val="E1E6E1BA"/>
    <w:lvl w:ilvl="0" w:tplc="57408412">
      <w:start w:val="1"/>
      <w:numFmt w:val="decimal"/>
      <w:lvlText w:val="%1."/>
      <w:lvlJc w:val="left"/>
      <w:pPr>
        <w:ind w:left="720" w:hanging="360"/>
      </w:pPr>
    </w:lvl>
    <w:lvl w:ilvl="1" w:tplc="4422253C">
      <w:start w:val="1"/>
      <w:numFmt w:val="lowerLetter"/>
      <w:lvlText w:val="%2."/>
      <w:lvlJc w:val="left"/>
      <w:pPr>
        <w:ind w:left="1440" w:hanging="360"/>
      </w:pPr>
    </w:lvl>
    <w:lvl w:ilvl="2" w:tplc="B3E4AC8A">
      <w:start w:val="1"/>
      <w:numFmt w:val="lowerRoman"/>
      <w:lvlText w:val="%3."/>
      <w:lvlJc w:val="right"/>
      <w:pPr>
        <w:ind w:left="2160" w:hanging="180"/>
      </w:pPr>
    </w:lvl>
    <w:lvl w:ilvl="3" w:tplc="C0D8B45C">
      <w:start w:val="1"/>
      <w:numFmt w:val="decimal"/>
      <w:lvlText w:val="%4."/>
      <w:lvlJc w:val="left"/>
      <w:pPr>
        <w:ind w:left="2880" w:hanging="360"/>
      </w:pPr>
    </w:lvl>
    <w:lvl w:ilvl="4" w:tplc="AA7A80B8">
      <w:start w:val="1"/>
      <w:numFmt w:val="lowerLetter"/>
      <w:lvlText w:val="%5."/>
      <w:lvlJc w:val="left"/>
      <w:pPr>
        <w:ind w:left="3600" w:hanging="360"/>
      </w:pPr>
    </w:lvl>
    <w:lvl w:ilvl="5" w:tplc="734A4B20">
      <w:start w:val="1"/>
      <w:numFmt w:val="lowerRoman"/>
      <w:lvlText w:val="%6."/>
      <w:lvlJc w:val="right"/>
      <w:pPr>
        <w:ind w:left="4320" w:hanging="180"/>
      </w:pPr>
    </w:lvl>
    <w:lvl w:ilvl="6" w:tplc="95520B22">
      <w:start w:val="1"/>
      <w:numFmt w:val="decimal"/>
      <w:lvlText w:val="%7."/>
      <w:lvlJc w:val="left"/>
      <w:pPr>
        <w:ind w:left="5040" w:hanging="360"/>
      </w:pPr>
    </w:lvl>
    <w:lvl w:ilvl="7" w:tplc="7562D26C">
      <w:start w:val="1"/>
      <w:numFmt w:val="lowerLetter"/>
      <w:lvlText w:val="%8."/>
      <w:lvlJc w:val="left"/>
      <w:pPr>
        <w:ind w:left="5760" w:hanging="360"/>
      </w:pPr>
    </w:lvl>
    <w:lvl w:ilvl="8" w:tplc="35C8AE4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2568D"/>
    <w:multiLevelType w:val="hybridMultilevel"/>
    <w:tmpl w:val="3B242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219A1"/>
    <w:multiLevelType w:val="hybridMultilevel"/>
    <w:tmpl w:val="E188A168"/>
    <w:lvl w:ilvl="0" w:tplc="9ACE7426">
      <w:start w:val="1"/>
      <w:numFmt w:val="decimal"/>
      <w:lvlText w:val="%1."/>
      <w:lvlJc w:val="left"/>
      <w:pPr>
        <w:ind w:left="720" w:hanging="360"/>
      </w:pPr>
    </w:lvl>
    <w:lvl w:ilvl="1" w:tplc="4E9630BC">
      <w:start w:val="1"/>
      <w:numFmt w:val="lowerLetter"/>
      <w:lvlText w:val="%2."/>
      <w:lvlJc w:val="left"/>
      <w:pPr>
        <w:ind w:left="1440" w:hanging="360"/>
      </w:pPr>
    </w:lvl>
    <w:lvl w:ilvl="2" w:tplc="FC3068D6">
      <w:start w:val="1"/>
      <w:numFmt w:val="lowerRoman"/>
      <w:lvlText w:val="%3."/>
      <w:lvlJc w:val="right"/>
      <w:pPr>
        <w:ind w:left="2160" w:hanging="180"/>
      </w:pPr>
    </w:lvl>
    <w:lvl w:ilvl="3" w:tplc="3FCE49B4">
      <w:start w:val="1"/>
      <w:numFmt w:val="decimal"/>
      <w:lvlText w:val="%4."/>
      <w:lvlJc w:val="left"/>
      <w:pPr>
        <w:ind w:left="2880" w:hanging="360"/>
      </w:pPr>
    </w:lvl>
    <w:lvl w:ilvl="4" w:tplc="D2443AF8">
      <w:start w:val="1"/>
      <w:numFmt w:val="lowerLetter"/>
      <w:lvlText w:val="%5."/>
      <w:lvlJc w:val="left"/>
      <w:pPr>
        <w:ind w:left="3600" w:hanging="360"/>
      </w:pPr>
    </w:lvl>
    <w:lvl w:ilvl="5" w:tplc="BDE0E802">
      <w:start w:val="1"/>
      <w:numFmt w:val="lowerRoman"/>
      <w:lvlText w:val="%6."/>
      <w:lvlJc w:val="right"/>
      <w:pPr>
        <w:ind w:left="4320" w:hanging="180"/>
      </w:pPr>
    </w:lvl>
    <w:lvl w:ilvl="6" w:tplc="27729732">
      <w:start w:val="1"/>
      <w:numFmt w:val="decimal"/>
      <w:lvlText w:val="%7."/>
      <w:lvlJc w:val="left"/>
      <w:pPr>
        <w:ind w:left="5040" w:hanging="360"/>
      </w:pPr>
    </w:lvl>
    <w:lvl w:ilvl="7" w:tplc="D868ADAC">
      <w:start w:val="1"/>
      <w:numFmt w:val="lowerLetter"/>
      <w:lvlText w:val="%8."/>
      <w:lvlJc w:val="left"/>
      <w:pPr>
        <w:ind w:left="5760" w:hanging="360"/>
      </w:pPr>
    </w:lvl>
    <w:lvl w:ilvl="8" w:tplc="3C6092D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63810"/>
    <w:multiLevelType w:val="hybridMultilevel"/>
    <w:tmpl w:val="0F7C7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75537"/>
    <w:multiLevelType w:val="hybridMultilevel"/>
    <w:tmpl w:val="F0AA2DF4"/>
    <w:lvl w:ilvl="0" w:tplc="227A24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32C0B"/>
    <w:multiLevelType w:val="hybridMultilevel"/>
    <w:tmpl w:val="A7840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911B4"/>
    <w:multiLevelType w:val="hybridMultilevel"/>
    <w:tmpl w:val="67220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51C69"/>
    <w:multiLevelType w:val="hybridMultilevel"/>
    <w:tmpl w:val="23F4B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582476">
    <w:abstractNumId w:val="11"/>
  </w:num>
  <w:num w:numId="2" w16cid:durableId="2082603282">
    <w:abstractNumId w:val="3"/>
  </w:num>
  <w:num w:numId="3" w16cid:durableId="144703911">
    <w:abstractNumId w:val="18"/>
  </w:num>
  <w:num w:numId="4" w16cid:durableId="749890073">
    <w:abstractNumId w:val="19"/>
  </w:num>
  <w:num w:numId="5" w16cid:durableId="1456363654">
    <w:abstractNumId w:val="22"/>
  </w:num>
  <w:num w:numId="6" w16cid:durableId="1267498010">
    <w:abstractNumId w:val="20"/>
  </w:num>
  <w:num w:numId="7" w16cid:durableId="133565096">
    <w:abstractNumId w:val="1"/>
  </w:num>
  <w:num w:numId="8" w16cid:durableId="442849034">
    <w:abstractNumId w:val="0"/>
  </w:num>
  <w:num w:numId="9" w16cid:durableId="1777827154">
    <w:abstractNumId w:val="12"/>
  </w:num>
  <w:num w:numId="10" w16cid:durableId="2072262725">
    <w:abstractNumId w:val="9"/>
  </w:num>
  <w:num w:numId="11" w16cid:durableId="279383813">
    <w:abstractNumId w:val="4"/>
  </w:num>
  <w:num w:numId="12" w16cid:durableId="1574706474">
    <w:abstractNumId w:val="24"/>
  </w:num>
  <w:num w:numId="13" w16cid:durableId="881551297">
    <w:abstractNumId w:val="21"/>
  </w:num>
  <w:num w:numId="14" w16cid:durableId="1869178600">
    <w:abstractNumId w:val="14"/>
  </w:num>
  <w:num w:numId="15" w16cid:durableId="1833334772">
    <w:abstractNumId w:val="5"/>
  </w:num>
  <w:num w:numId="16" w16cid:durableId="426660807">
    <w:abstractNumId w:val="17"/>
  </w:num>
  <w:num w:numId="17" w16cid:durableId="914514987">
    <w:abstractNumId w:val="27"/>
  </w:num>
  <w:num w:numId="18" w16cid:durableId="1590234004">
    <w:abstractNumId w:val="15"/>
  </w:num>
  <w:num w:numId="19" w16cid:durableId="932784041">
    <w:abstractNumId w:val="10"/>
  </w:num>
  <w:num w:numId="20" w16cid:durableId="1663193763">
    <w:abstractNumId w:val="2"/>
  </w:num>
  <w:num w:numId="21" w16cid:durableId="2065636744">
    <w:abstractNumId w:val="7"/>
  </w:num>
  <w:num w:numId="22" w16cid:durableId="501941904">
    <w:abstractNumId w:val="26"/>
  </w:num>
  <w:num w:numId="23" w16cid:durableId="1038748058">
    <w:abstractNumId w:val="13"/>
  </w:num>
  <w:num w:numId="24" w16cid:durableId="1254894928">
    <w:abstractNumId w:val="23"/>
  </w:num>
  <w:num w:numId="25" w16cid:durableId="709457622">
    <w:abstractNumId w:val="25"/>
  </w:num>
  <w:num w:numId="26" w16cid:durableId="1474981540">
    <w:abstractNumId w:val="16"/>
  </w:num>
  <w:num w:numId="27" w16cid:durableId="430972647">
    <w:abstractNumId w:val="6"/>
  </w:num>
  <w:num w:numId="28" w16cid:durableId="10814163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426"/>
    <w:rsid w:val="00004C51"/>
    <w:rsid w:val="0001522B"/>
    <w:rsid w:val="00025027"/>
    <w:rsid w:val="00043FC6"/>
    <w:rsid w:val="00055DED"/>
    <w:rsid w:val="00062C64"/>
    <w:rsid w:val="000632D7"/>
    <w:rsid w:val="000646B5"/>
    <w:rsid w:val="00082426"/>
    <w:rsid w:val="000849F3"/>
    <w:rsid w:val="000909AB"/>
    <w:rsid w:val="000C63CC"/>
    <w:rsid w:val="001006F7"/>
    <w:rsid w:val="00122811"/>
    <w:rsid w:val="001271E8"/>
    <w:rsid w:val="00132791"/>
    <w:rsid w:val="0015244D"/>
    <w:rsid w:val="001564D0"/>
    <w:rsid w:val="0016105B"/>
    <w:rsid w:val="00165258"/>
    <w:rsid w:val="00191AEB"/>
    <w:rsid w:val="001B4ED0"/>
    <w:rsid w:val="001D4910"/>
    <w:rsid w:val="001D6F6B"/>
    <w:rsid w:val="001E3342"/>
    <w:rsid w:val="002034D2"/>
    <w:rsid w:val="00226D27"/>
    <w:rsid w:val="00233044"/>
    <w:rsid w:val="00243B5D"/>
    <w:rsid w:val="00246F8F"/>
    <w:rsid w:val="00255549"/>
    <w:rsid w:val="00273487"/>
    <w:rsid w:val="00274C32"/>
    <w:rsid w:val="0027608D"/>
    <w:rsid w:val="00282BC4"/>
    <w:rsid w:val="00286E84"/>
    <w:rsid w:val="00290445"/>
    <w:rsid w:val="002D6AB5"/>
    <w:rsid w:val="002D7EF7"/>
    <w:rsid w:val="002E64B9"/>
    <w:rsid w:val="002E67F6"/>
    <w:rsid w:val="002F11ED"/>
    <w:rsid w:val="002F68D5"/>
    <w:rsid w:val="00301FC4"/>
    <w:rsid w:val="003027FA"/>
    <w:rsid w:val="00322296"/>
    <w:rsid w:val="00331847"/>
    <w:rsid w:val="00337DD7"/>
    <w:rsid w:val="00375800"/>
    <w:rsid w:val="00375DF7"/>
    <w:rsid w:val="003805D8"/>
    <w:rsid w:val="00382AE0"/>
    <w:rsid w:val="003A190C"/>
    <w:rsid w:val="003A692F"/>
    <w:rsid w:val="003B66CE"/>
    <w:rsid w:val="003F6DC2"/>
    <w:rsid w:val="00415841"/>
    <w:rsid w:val="0044066C"/>
    <w:rsid w:val="0044265B"/>
    <w:rsid w:val="00444829"/>
    <w:rsid w:val="0044654D"/>
    <w:rsid w:val="00454C94"/>
    <w:rsid w:val="0046698C"/>
    <w:rsid w:val="004779EC"/>
    <w:rsid w:val="004816B3"/>
    <w:rsid w:val="0048369A"/>
    <w:rsid w:val="00492528"/>
    <w:rsid w:val="004A0795"/>
    <w:rsid w:val="004A18A3"/>
    <w:rsid w:val="004B0218"/>
    <w:rsid w:val="004B0CF3"/>
    <w:rsid w:val="004B25A3"/>
    <w:rsid w:val="004C08BF"/>
    <w:rsid w:val="004F37F7"/>
    <w:rsid w:val="00505DFF"/>
    <w:rsid w:val="00515026"/>
    <w:rsid w:val="00530198"/>
    <w:rsid w:val="005302B8"/>
    <w:rsid w:val="00550154"/>
    <w:rsid w:val="005514BA"/>
    <w:rsid w:val="005632C6"/>
    <w:rsid w:val="005657F5"/>
    <w:rsid w:val="00565C50"/>
    <w:rsid w:val="005777E3"/>
    <w:rsid w:val="005827F2"/>
    <w:rsid w:val="005924AD"/>
    <w:rsid w:val="005A3F80"/>
    <w:rsid w:val="005A6F88"/>
    <w:rsid w:val="005B16AB"/>
    <w:rsid w:val="005B3A01"/>
    <w:rsid w:val="005C2F59"/>
    <w:rsid w:val="005C3A88"/>
    <w:rsid w:val="005E38CE"/>
    <w:rsid w:val="005E7E08"/>
    <w:rsid w:val="005EC87B"/>
    <w:rsid w:val="0060082F"/>
    <w:rsid w:val="00611DDA"/>
    <w:rsid w:val="00621FDA"/>
    <w:rsid w:val="006252AA"/>
    <w:rsid w:val="0062640B"/>
    <w:rsid w:val="00631697"/>
    <w:rsid w:val="0065743D"/>
    <w:rsid w:val="00663D07"/>
    <w:rsid w:val="00671527"/>
    <w:rsid w:val="0068372B"/>
    <w:rsid w:val="00694B1C"/>
    <w:rsid w:val="006A30C8"/>
    <w:rsid w:val="006A4115"/>
    <w:rsid w:val="006B6426"/>
    <w:rsid w:val="006C35D9"/>
    <w:rsid w:val="006C48C9"/>
    <w:rsid w:val="006C720A"/>
    <w:rsid w:val="006D1D9F"/>
    <w:rsid w:val="006E128F"/>
    <w:rsid w:val="006E2E66"/>
    <w:rsid w:val="006E61B7"/>
    <w:rsid w:val="006F584F"/>
    <w:rsid w:val="00702B25"/>
    <w:rsid w:val="0070512F"/>
    <w:rsid w:val="00710EB5"/>
    <w:rsid w:val="00714BEE"/>
    <w:rsid w:val="00726761"/>
    <w:rsid w:val="00727FF8"/>
    <w:rsid w:val="007324F1"/>
    <w:rsid w:val="00735016"/>
    <w:rsid w:val="007362A8"/>
    <w:rsid w:val="007533EB"/>
    <w:rsid w:val="007572FA"/>
    <w:rsid w:val="00765348"/>
    <w:rsid w:val="007674CE"/>
    <w:rsid w:val="00775C06"/>
    <w:rsid w:val="00775F0F"/>
    <w:rsid w:val="00784A0C"/>
    <w:rsid w:val="00786C4D"/>
    <w:rsid w:val="00787956"/>
    <w:rsid w:val="00790413"/>
    <w:rsid w:val="007920A9"/>
    <w:rsid w:val="00795BA2"/>
    <w:rsid w:val="007A50F8"/>
    <w:rsid w:val="007E09C4"/>
    <w:rsid w:val="008011B9"/>
    <w:rsid w:val="008051FD"/>
    <w:rsid w:val="00817645"/>
    <w:rsid w:val="00834AF6"/>
    <w:rsid w:val="00835A65"/>
    <w:rsid w:val="00837D40"/>
    <w:rsid w:val="00845137"/>
    <w:rsid w:val="00856E9D"/>
    <w:rsid w:val="00864AE6"/>
    <w:rsid w:val="00891A66"/>
    <w:rsid w:val="008A6EF0"/>
    <w:rsid w:val="008B3876"/>
    <w:rsid w:val="008C1C2E"/>
    <w:rsid w:val="008C2112"/>
    <w:rsid w:val="008D23FB"/>
    <w:rsid w:val="00900BE8"/>
    <w:rsid w:val="00927BD1"/>
    <w:rsid w:val="00936DD5"/>
    <w:rsid w:val="00942CC3"/>
    <w:rsid w:val="00953A8B"/>
    <w:rsid w:val="00956F35"/>
    <w:rsid w:val="00965E82"/>
    <w:rsid w:val="009A1279"/>
    <w:rsid w:val="009C537C"/>
    <w:rsid w:val="009D7DD2"/>
    <w:rsid w:val="009E2532"/>
    <w:rsid w:val="009F050A"/>
    <w:rsid w:val="009F7662"/>
    <w:rsid w:val="00A00D84"/>
    <w:rsid w:val="00A0142C"/>
    <w:rsid w:val="00A078AB"/>
    <w:rsid w:val="00A13C3C"/>
    <w:rsid w:val="00A173D9"/>
    <w:rsid w:val="00A203DA"/>
    <w:rsid w:val="00A2523D"/>
    <w:rsid w:val="00A25A16"/>
    <w:rsid w:val="00A61E2F"/>
    <w:rsid w:val="00A63615"/>
    <w:rsid w:val="00A90149"/>
    <w:rsid w:val="00A933D9"/>
    <w:rsid w:val="00A9416B"/>
    <w:rsid w:val="00AA2D29"/>
    <w:rsid w:val="00AA7DD1"/>
    <w:rsid w:val="00AB63A5"/>
    <w:rsid w:val="00AC00CD"/>
    <w:rsid w:val="00AC3312"/>
    <w:rsid w:val="00AD2395"/>
    <w:rsid w:val="00B06C8A"/>
    <w:rsid w:val="00B115A0"/>
    <w:rsid w:val="00B22002"/>
    <w:rsid w:val="00B34F86"/>
    <w:rsid w:val="00B42063"/>
    <w:rsid w:val="00B42A60"/>
    <w:rsid w:val="00B64F4A"/>
    <w:rsid w:val="00B70428"/>
    <w:rsid w:val="00B72C9E"/>
    <w:rsid w:val="00B75BAE"/>
    <w:rsid w:val="00B83853"/>
    <w:rsid w:val="00B972CC"/>
    <w:rsid w:val="00BA3459"/>
    <w:rsid w:val="00BB2C19"/>
    <w:rsid w:val="00BB2E1E"/>
    <w:rsid w:val="00BB5014"/>
    <w:rsid w:val="00BC57C5"/>
    <w:rsid w:val="00BD24DF"/>
    <w:rsid w:val="00BD73E7"/>
    <w:rsid w:val="00BE2DDD"/>
    <w:rsid w:val="00BF111A"/>
    <w:rsid w:val="00BF35D1"/>
    <w:rsid w:val="00BF579B"/>
    <w:rsid w:val="00C05E53"/>
    <w:rsid w:val="00C20AA5"/>
    <w:rsid w:val="00C33ED3"/>
    <w:rsid w:val="00C36BFE"/>
    <w:rsid w:val="00C36FA9"/>
    <w:rsid w:val="00C51F2D"/>
    <w:rsid w:val="00C61CC7"/>
    <w:rsid w:val="00C82985"/>
    <w:rsid w:val="00C91181"/>
    <w:rsid w:val="00C962B9"/>
    <w:rsid w:val="00C97718"/>
    <w:rsid w:val="00C97F09"/>
    <w:rsid w:val="00CA130C"/>
    <w:rsid w:val="00CA246B"/>
    <w:rsid w:val="00CA64F0"/>
    <w:rsid w:val="00CC40B2"/>
    <w:rsid w:val="00CC7B18"/>
    <w:rsid w:val="00CD5A39"/>
    <w:rsid w:val="00CE1C44"/>
    <w:rsid w:val="00CF53DF"/>
    <w:rsid w:val="00CF6936"/>
    <w:rsid w:val="00D0070D"/>
    <w:rsid w:val="00D04FAF"/>
    <w:rsid w:val="00D0599A"/>
    <w:rsid w:val="00D14A9E"/>
    <w:rsid w:val="00D16D08"/>
    <w:rsid w:val="00D17563"/>
    <w:rsid w:val="00D2189A"/>
    <w:rsid w:val="00D23659"/>
    <w:rsid w:val="00D27E07"/>
    <w:rsid w:val="00D30C1A"/>
    <w:rsid w:val="00D44F93"/>
    <w:rsid w:val="00D62B80"/>
    <w:rsid w:val="00D7127C"/>
    <w:rsid w:val="00D733CE"/>
    <w:rsid w:val="00D8741F"/>
    <w:rsid w:val="00D874F4"/>
    <w:rsid w:val="00D91FDD"/>
    <w:rsid w:val="00DA3C8C"/>
    <w:rsid w:val="00DA43B8"/>
    <w:rsid w:val="00DB4757"/>
    <w:rsid w:val="00DC49C4"/>
    <w:rsid w:val="00DC7269"/>
    <w:rsid w:val="00DD3056"/>
    <w:rsid w:val="00DF010F"/>
    <w:rsid w:val="00DF417B"/>
    <w:rsid w:val="00E00FBE"/>
    <w:rsid w:val="00E0730E"/>
    <w:rsid w:val="00E07B89"/>
    <w:rsid w:val="00E109CC"/>
    <w:rsid w:val="00E10AAF"/>
    <w:rsid w:val="00E3173C"/>
    <w:rsid w:val="00E377E0"/>
    <w:rsid w:val="00E52357"/>
    <w:rsid w:val="00E57D37"/>
    <w:rsid w:val="00E765A6"/>
    <w:rsid w:val="00E83859"/>
    <w:rsid w:val="00E85E10"/>
    <w:rsid w:val="00E87924"/>
    <w:rsid w:val="00EB4D5C"/>
    <w:rsid w:val="00EC31F7"/>
    <w:rsid w:val="00EC3BEE"/>
    <w:rsid w:val="00EC6905"/>
    <w:rsid w:val="00ED34BC"/>
    <w:rsid w:val="00ED54EE"/>
    <w:rsid w:val="00EF01D3"/>
    <w:rsid w:val="00EF381B"/>
    <w:rsid w:val="00EF7EAD"/>
    <w:rsid w:val="00F12C40"/>
    <w:rsid w:val="00F24820"/>
    <w:rsid w:val="00F31EB7"/>
    <w:rsid w:val="00F3BABE"/>
    <w:rsid w:val="00F71564"/>
    <w:rsid w:val="00F80187"/>
    <w:rsid w:val="00F9146E"/>
    <w:rsid w:val="00F96289"/>
    <w:rsid w:val="00FD58DF"/>
    <w:rsid w:val="00FD72F1"/>
    <w:rsid w:val="00FD7B8C"/>
    <w:rsid w:val="00FE1E26"/>
    <w:rsid w:val="00FF44F2"/>
    <w:rsid w:val="010EBC62"/>
    <w:rsid w:val="018C4698"/>
    <w:rsid w:val="01CF952E"/>
    <w:rsid w:val="01D0D563"/>
    <w:rsid w:val="021136B2"/>
    <w:rsid w:val="025F8105"/>
    <w:rsid w:val="029B1867"/>
    <w:rsid w:val="029C3755"/>
    <w:rsid w:val="02AC870A"/>
    <w:rsid w:val="02BCD06B"/>
    <w:rsid w:val="02C9E8EE"/>
    <w:rsid w:val="0320ADA0"/>
    <w:rsid w:val="033AE0AB"/>
    <w:rsid w:val="03E89BC8"/>
    <w:rsid w:val="046812AC"/>
    <w:rsid w:val="0471FF0A"/>
    <w:rsid w:val="0486EB1E"/>
    <w:rsid w:val="048D6AC4"/>
    <w:rsid w:val="04C683BC"/>
    <w:rsid w:val="05827103"/>
    <w:rsid w:val="058CEA02"/>
    <w:rsid w:val="06A25714"/>
    <w:rsid w:val="072EC701"/>
    <w:rsid w:val="07450172"/>
    <w:rsid w:val="07538D04"/>
    <w:rsid w:val="07A17170"/>
    <w:rsid w:val="07CDC0BF"/>
    <w:rsid w:val="08141A77"/>
    <w:rsid w:val="08343318"/>
    <w:rsid w:val="08D3C3CA"/>
    <w:rsid w:val="099D7BE8"/>
    <w:rsid w:val="09BF0D9F"/>
    <w:rsid w:val="09C22AF1"/>
    <w:rsid w:val="0A19DD6F"/>
    <w:rsid w:val="0A1B53AF"/>
    <w:rsid w:val="0A365CAF"/>
    <w:rsid w:val="0BCB89A2"/>
    <w:rsid w:val="0BD9DAAD"/>
    <w:rsid w:val="0C319ACD"/>
    <w:rsid w:val="0C3D718F"/>
    <w:rsid w:val="0DF206C6"/>
    <w:rsid w:val="0E55A4B6"/>
    <w:rsid w:val="0EFE0E1E"/>
    <w:rsid w:val="0F34103A"/>
    <w:rsid w:val="1048141C"/>
    <w:rsid w:val="108235A4"/>
    <w:rsid w:val="10912FA3"/>
    <w:rsid w:val="10E7FA52"/>
    <w:rsid w:val="11AD4D2E"/>
    <w:rsid w:val="11F5504E"/>
    <w:rsid w:val="124090B2"/>
    <w:rsid w:val="125EE126"/>
    <w:rsid w:val="1298A0B1"/>
    <w:rsid w:val="13A4C113"/>
    <w:rsid w:val="14005027"/>
    <w:rsid w:val="14111006"/>
    <w:rsid w:val="141ABE29"/>
    <w:rsid w:val="1467E780"/>
    <w:rsid w:val="146AA191"/>
    <w:rsid w:val="15831853"/>
    <w:rsid w:val="15925E44"/>
    <w:rsid w:val="15EC2EAF"/>
    <w:rsid w:val="1698FB15"/>
    <w:rsid w:val="16CCA29A"/>
    <w:rsid w:val="16FD1E8C"/>
    <w:rsid w:val="17BA694D"/>
    <w:rsid w:val="181B5EB7"/>
    <w:rsid w:val="1900F345"/>
    <w:rsid w:val="195BD232"/>
    <w:rsid w:val="1969B994"/>
    <w:rsid w:val="19B47C45"/>
    <w:rsid w:val="19BB10E2"/>
    <w:rsid w:val="1A334B39"/>
    <w:rsid w:val="1A3AD601"/>
    <w:rsid w:val="1A715681"/>
    <w:rsid w:val="1ABAAEEF"/>
    <w:rsid w:val="1B13D6B7"/>
    <w:rsid w:val="1B1D6CA2"/>
    <w:rsid w:val="1BB7BC5E"/>
    <w:rsid w:val="1C69F780"/>
    <w:rsid w:val="1CE6ABDB"/>
    <w:rsid w:val="1D18AA35"/>
    <w:rsid w:val="1DD150F3"/>
    <w:rsid w:val="1EC25216"/>
    <w:rsid w:val="1EE9F14D"/>
    <w:rsid w:val="20AD60B2"/>
    <w:rsid w:val="20E87080"/>
    <w:rsid w:val="21283E3E"/>
    <w:rsid w:val="21497810"/>
    <w:rsid w:val="21DBCD1D"/>
    <w:rsid w:val="2254B99E"/>
    <w:rsid w:val="22AE60E0"/>
    <w:rsid w:val="23D661D2"/>
    <w:rsid w:val="24CD4E95"/>
    <w:rsid w:val="24D508B9"/>
    <w:rsid w:val="24FDE0C3"/>
    <w:rsid w:val="2503B571"/>
    <w:rsid w:val="25568C6A"/>
    <w:rsid w:val="255CB3F6"/>
    <w:rsid w:val="259D66E6"/>
    <w:rsid w:val="25E15C9D"/>
    <w:rsid w:val="263CEE65"/>
    <w:rsid w:val="26ADECC7"/>
    <w:rsid w:val="26FF8F3A"/>
    <w:rsid w:val="277943E2"/>
    <w:rsid w:val="27C4D1E7"/>
    <w:rsid w:val="2813A23F"/>
    <w:rsid w:val="28556284"/>
    <w:rsid w:val="2882D8F6"/>
    <w:rsid w:val="2931E7E7"/>
    <w:rsid w:val="29324A79"/>
    <w:rsid w:val="29DED4EA"/>
    <w:rsid w:val="2A5741A2"/>
    <w:rsid w:val="2A9597A7"/>
    <w:rsid w:val="2A97D1F9"/>
    <w:rsid w:val="2AA13E89"/>
    <w:rsid w:val="2AC19293"/>
    <w:rsid w:val="2AD6286E"/>
    <w:rsid w:val="2B237DDB"/>
    <w:rsid w:val="2B262BEB"/>
    <w:rsid w:val="2B5CDE37"/>
    <w:rsid w:val="2B61E0E8"/>
    <w:rsid w:val="2B92D575"/>
    <w:rsid w:val="2BB0C83E"/>
    <w:rsid w:val="2BF98AF4"/>
    <w:rsid w:val="2C371A60"/>
    <w:rsid w:val="2C3D10D0"/>
    <w:rsid w:val="2CEC99B1"/>
    <w:rsid w:val="2D106B22"/>
    <w:rsid w:val="2DFAB792"/>
    <w:rsid w:val="2F5332F6"/>
    <w:rsid w:val="2FD4A732"/>
    <w:rsid w:val="300EDFD0"/>
    <w:rsid w:val="301AE3CE"/>
    <w:rsid w:val="306B3459"/>
    <w:rsid w:val="30724B8A"/>
    <w:rsid w:val="30DB6688"/>
    <w:rsid w:val="31476572"/>
    <w:rsid w:val="31AC4C7A"/>
    <w:rsid w:val="31B8B50E"/>
    <w:rsid w:val="32F49F32"/>
    <w:rsid w:val="33001DE5"/>
    <w:rsid w:val="33280AD3"/>
    <w:rsid w:val="33BD5321"/>
    <w:rsid w:val="342FDAFA"/>
    <w:rsid w:val="34B4C875"/>
    <w:rsid w:val="34B7A942"/>
    <w:rsid w:val="351C78D5"/>
    <w:rsid w:val="361FC1FC"/>
    <w:rsid w:val="3688192C"/>
    <w:rsid w:val="369A4E32"/>
    <w:rsid w:val="37EF2FEC"/>
    <w:rsid w:val="38D81A3C"/>
    <w:rsid w:val="3920397C"/>
    <w:rsid w:val="3930CBDA"/>
    <w:rsid w:val="393A0480"/>
    <w:rsid w:val="3952C65D"/>
    <w:rsid w:val="39D4700A"/>
    <w:rsid w:val="3A449469"/>
    <w:rsid w:val="3A7E8916"/>
    <w:rsid w:val="3A9A884E"/>
    <w:rsid w:val="3AE61117"/>
    <w:rsid w:val="3B50D152"/>
    <w:rsid w:val="3B5BF80E"/>
    <w:rsid w:val="3C9E9883"/>
    <w:rsid w:val="3CD840E9"/>
    <w:rsid w:val="3CF4E669"/>
    <w:rsid w:val="3D0F9185"/>
    <w:rsid w:val="3D45BFC6"/>
    <w:rsid w:val="3D478194"/>
    <w:rsid w:val="3D489B15"/>
    <w:rsid w:val="3DF9F999"/>
    <w:rsid w:val="3E1F9681"/>
    <w:rsid w:val="3F3CC799"/>
    <w:rsid w:val="3F8B93E8"/>
    <w:rsid w:val="3FF12C31"/>
    <w:rsid w:val="40358D8D"/>
    <w:rsid w:val="4064A95B"/>
    <w:rsid w:val="409059E4"/>
    <w:rsid w:val="40BE863F"/>
    <w:rsid w:val="40D4074D"/>
    <w:rsid w:val="40FFB0EB"/>
    <w:rsid w:val="424F2964"/>
    <w:rsid w:val="42CEF761"/>
    <w:rsid w:val="442FEDEC"/>
    <w:rsid w:val="443B29AD"/>
    <w:rsid w:val="4450E392"/>
    <w:rsid w:val="4469B7C2"/>
    <w:rsid w:val="448AEAA3"/>
    <w:rsid w:val="44A10E65"/>
    <w:rsid w:val="4516A278"/>
    <w:rsid w:val="45B951A8"/>
    <w:rsid w:val="45C98369"/>
    <w:rsid w:val="45CE4B0F"/>
    <w:rsid w:val="4631748F"/>
    <w:rsid w:val="46450C82"/>
    <w:rsid w:val="469FE9C4"/>
    <w:rsid w:val="46EE5A02"/>
    <w:rsid w:val="470F691D"/>
    <w:rsid w:val="471D1990"/>
    <w:rsid w:val="4778BCE1"/>
    <w:rsid w:val="47BBCA4D"/>
    <w:rsid w:val="47BE4FFC"/>
    <w:rsid w:val="4830F301"/>
    <w:rsid w:val="4879E7A8"/>
    <w:rsid w:val="48AE94EE"/>
    <w:rsid w:val="49259559"/>
    <w:rsid w:val="492868E9"/>
    <w:rsid w:val="4988B2DE"/>
    <w:rsid w:val="499A3F3D"/>
    <w:rsid w:val="49AF5196"/>
    <w:rsid w:val="49D7ED24"/>
    <w:rsid w:val="49EDB5C4"/>
    <w:rsid w:val="4A3AAE33"/>
    <w:rsid w:val="4A8269D7"/>
    <w:rsid w:val="4AA51791"/>
    <w:rsid w:val="4ABA01BB"/>
    <w:rsid w:val="4B5A3F0E"/>
    <w:rsid w:val="4B5ECD44"/>
    <w:rsid w:val="4CAF8544"/>
    <w:rsid w:val="4CB6C835"/>
    <w:rsid w:val="4CE38859"/>
    <w:rsid w:val="4D07728F"/>
    <w:rsid w:val="4D4EF905"/>
    <w:rsid w:val="4DDE397D"/>
    <w:rsid w:val="4DEED790"/>
    <w:rsid w:val="4E2936E1"/>
    <w:rsid w:val="4E7FE1D0"/>
    <w:rsid w:val="4F2E2780"/>
    <w:rsid w:val="4F5B2CFA"/>
    <w:rsid w:val="4F70300C"/>
    <w:rsid w:val="4F95B47C"/>
    <w:rsid w:val="4FFC183A"/>
    <w:rsid w:val="509998C8"/>
    <w:rsid w:val="50BD33D4"/>
    <w:rsid w:val="51A568C8"/>
    <w:rsid w:val="51B7EECD"/>
    <w:rsid w:val="52A316DC"/>
    <w:rsid w:val="52B12734"/>
    <w:rsid w:val="54050CB7"/>
    <w:rsid w:val="54274A9F"/>
    <w:rsid w:val="54721CA6"/>
    <w:rsid w:val="5477ADCF"/>
    <w:rsid w:val="54A74E48"/>
    <w:rsid w:val="54DF603C"/>
    <w:rsid w:val="54EA118F"/>
    <w:rsid w:val="557E04FC"/>
    <w:rsid w:val="5582319A"/>
    <w:rsid w:val="558FC483"/>
    <w:rsid w:val="55B50D00"/>
    <w:rsid w:val="55D0CB21"/>
    <w:rsid w:val="55E0B007"/>
    <w:rsid w:val="56570B16"/>
    <w:rsid w:val="5662CC33"/>
    <w:rsid w:val="5676550A"/>
    <w:rsid w:val="5714A99B"/>
    <w:rsid w:val="585CD2EB"/>
    <w:rsid w:val="58A42112"/>
    <w:rsid w:val="58A921A5"/>
    <w:rsid w:val="58DF026F"/>
    <w:rsid w:val="58EBE85E"/>
    <w:rsid w:val="59935453"/>
    <w:rsid w:val="599CB403"/>
    <w:rsid w:val="59C5DF29"/>
    <w:rsid w:val="5A608586"/>
    <w:rsid w:val="5B22B335"/>
    <w:rsid w:val="5B75821B"/>
    <w:rsid w:val="5B75C1B5"/>
    <w:rsid w:val="5C679E3A"/>
    <w:rsid w:val="5CCAB867"/>
    <w:rsid w:val="5CCECBD3"/>
    <w:rsid w:val="5CED5FFE"/>
    <w:rsid w:val="5D3F2D48"/>
    <w:rsid w:val="5D694EAB"/>
    <w:rsid w:val="5D8D91F5"/>
    <w:rsid w:val="5DCF7410"/>
    <w:rsid w:val="5E3BA3BF"/>
    <w:rsid w:val="5E3D40EC"/>
    <w:rsid w:val="5E62903D"/>
    <w:rsid w:val="5E689BFE"/>
    <w:rsid w:val="5E7F5B4E"/>
    <w:rsid w:val="5EF13EF5"/>
    <w:rsid w:val="5F2741D1"/>
    <w:rsid w:val="5F622154"/>
    <w:rsid w:val="5FB1597A"/>
    <w:rsid w:val="5FE35656"/>
    <w:rsid w:val="6019F245"/>
    <w:rsid w:val="60A287C0"/>
    <w:rsid w:val="60BA8025"/>
    <w:rsid w:val="60D0E7A5"/>
    <w:rsid w:val="60EFB535"/>
    <w:rsid w:val="60F9CE4F"/>
    <w:rsid w:val="626AAE51"/>
    <w:rsid w:val="62783114"/>
    <w:rsid w:val="637FAC6F"/>
    <w:rsid w:val="63CD40DA"/>
    <w:rsid w:val="63F7575A"/>
    <w:rsid w:val="64291CE6"/>
    <w:rsid w:val="65036C1A"/>
    <w:rsid w:val="656C01E4"/>
    <w:rsid w:val="65C7C009"/>
    <w:rsid w:val="65FCEFB0"/>
    <w:rsid w:val="6640AD49"/>
    <w:rsid w:val="66712914"/>
    <w:rsid w:val="66AD1055"/>
    <w:rsid w:val="66BC5A89"/>
    <w:rsid w:val="66E8032A"/>
    <w:rsid w:val="6725F50F"/>
    <w:rsid w:val="693F3629"/>
    <w:rsid w:val="69440BC3"/>
    <w:rsid w:val="6950D15A"/>
    <w:rsid w:val="6997CF57"/>
    <w:rsid w:val="69B0836D"/>
    <w:rsid w:val="6A22D16D"/>
    <w:rsid w:val="6A8A72A3"/>
    <w:rsid w:val="6AAB54E3"/>
    <w:rsid w:val="6AE2E409"/>
    <w:rsid w:val="6B0156B9"/>
    <w:rsid w:val="6B603D04"/>
    <w:rsid w:val="6CEF7E65"/>
    <w:rsid w:val="6D0E353B"/>
    <w:rsid w:val="6D316E91"/>
    <w:rsid w:val="6D3BB858"/>
    <w:rsid w:val="6DFA7B00"/>
    <w:rsid w:val="6E21189D"/>
    <w:rsid w:val="6E345AC9"/>
    <w:rsid w:val="6E596EF7"/>
    <w:rsid w:val="6EC9957D"/>
    <w:rsid w:val="6ED87AC3"/>
    <w:rsid w:val="6EFF5528"/>
    <w:rsid w:val="6F33166B"/>
    <w:rsid w:val="6F60A18E"/>
    <w:rsid w:val="6FAE246F"/>
    <w:rsid w:val="6FAE7153"/>
    <w:rsid w:val="70D353E4"/>
    <w:rsid w:val="7105E10E"/>
    <w:rsid w:val="711BE4C2"/>
    <w:rsid w:val="71249549"/>
    <w:rsid w:val="7183FC47"/>
    <w:rsid w:val="71AC3D1E"/>
    <w:rsid w:val="71DE9413"/>
    <w:rsid w:val="7313E734"/>
    <w:rsid w:val="733B71B2"/>
    <w:rsid w:val="7349B74F"/>
    <w:rsid w:val="7387E182"/>
    <w:rsid w:val="738C78FB"/>
    <w:rsid w:val="73C8E435"/>
    <w:rsid w:val="73E3F6B5"/>
    <w:rsid w:val="76928253"/>
    <w:rsid w:val="76ACEB70"/>
    <w:rsid w:val="77376EDF"/>
    <w:rsid w:val="77593828"/>
    <w:rsid w:val="77721732"/>
    <w:rsid w:val="77FDCAF3"/>
    <w:rsid w:val="78387A66"/>
    <w:rsid w:val="78AF7F67"/>
    <w:rsid w:val="79188FFA"/>
    <w:rsid w:val="79E764BE"/>
    <w:rsid w:val="7A2A3177"/>
    <w:rsid w:val="7B6239E5"/>
    <w:rsid w:val="7B99AC22"/>
    <w:rsid w:val="7BB5654C"/>
    <w:rsid w:val="7BE7F111"/>
    <w:rsid w:val="7C6E6B86"/>
    <w:rsid w:val="7CBC3BD9"/>
    <w:rsid w:val="7D244643"/>
    <w:rsid w:val="7E630708"/>
    <w:rsid w:val="7E7D15C8"/>
    <w:rsid w:val="7EFBAEE7"/>
    <w:rsid w:val="7F7C716B"/>
    <w:rsid w:val="7FC46CE0"/>
    <w:rsid w:val="7FEE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E69E8"/>
  <w15:chartTrackingRefBased/>
  <w15:docId w15:val="{C5EE8936-5FBA-476F-847E-867ADF6A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48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674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9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9C4"/>
  </w:style>
  <w:style w:type="paragraph" w:styleId="Footer">
    <w:name w:val="footer"/>
    <w:basedOn w:val="Normal"/>
    <w:link w:val="FooterChar"/>
    <w:uiPriority w:val="99"/>
    <w:unhideWhenUsed/>
    <w:rsid w:val="007E09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9C4"/>
  </w:style>
  <w:style w:type="paragraph" w:styleId="ListParagraph">
    <w:name w:val="List Paragraph"/>
    <w:basedOn w:val="Normal"/>
    <w:uiPriority w:val="34"/>
    <w:qFormat/>
    <w:rsid w:val="00273487"/>
    <w:pPr>
      <w:ind w:left="720"/>
      <w:contextualSpacing/>
    </w:pPr>
  </w:style>
  <w:style w:type="character" w:customStyle="1" w:styleId="normaltextrun">
    <w:name w:val="normaltextrun"/>
    <w:basedOn w:val="DefaultParagraphFont"/>
    <w:rsid w:val="00255549"/>
  </w:style>
  <w:style w:type="character" w:customStyle="1" w:styleId="eop">
    <w:name w:val="eop"/>
    <w:basedOn w:val="DefaultParagraphFont"/>
    <w:rsid w:val="00ED34BC"/>
  </w:style>
  <w:style w:type="character" w:styleId="CommentReference">
    <w:name w:val="annotation reference"/>
    <w:basedOn w:val="DefaultParagraphFont"/>
    <w:uiPriority w:val="99"/>
    <w:semiHidden/>
    <w:unhideWhenUsed/>
    <w:rsid w:val="00727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FF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65C7C009"/>
    <w:rPr>
      <w:color w:val="46788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674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7152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7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ina.Hyvonen\AppData\Local\Temp\Temp1_FlyerTemplate.zip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ea7b6d-a0c9-4096-9922-f583e94363af" xsi:nil="true"/>
    <lcf76f155ced4ddcb4097134ff3c332f xmlns="c8bdfb54-d27c-42eb-8c3a-64ffad42a6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7E22719BF2645860B96D0BC351F8A" ma:contentTypeVersion="11" ma:contentTypeDescription="Create a new document." ma:contentTypeScope="" ma:versionID="751346518148ce0b6cf0320833acfebd">
  <xsd:schema xmlns:xsd="http://www.w3.org/2001/XMLSchema" xmlns:xs="http://www.w3.org/2001/XMLSchema" xmlns:p="http://schemas.microsoft.com/office/2006/metadata/properties" xmlns:ns2="c8bdfb54-d27c-42eb-8c3a-64ffad42a6c5" xmlns:ns3="dbea7b6d-a0c9-4096-9922-f583e94363af" targetNamespace="http://schemas.microsoft.com/office/2006/metadata/properties" ma:root="true" ma:fieldsID="639d554a629c9ea4604629ea50f779e9" ns2:_="" ns3:_="">
    <xsd:import namespace="c8bdfb54-d27c-42eb-8c3a-64ffad42a6c5"/>
    <xsd:import namespace="dbea7b6d-a0c9-4096-9922-f583e94363a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dfb54-d27c-42eb-8c3a-64ffad42a6c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7274b3c-1e42-498d-9571-fff4e7cdf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a7b6d-a0c9-4096-9922-f583e94363a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c2adbc5-8149-43f5-90b3-9490ad55bfce}" ma:internalName="TaxCatchAll" ma:showField="CatchAllData" ma:web="dbea7b6d-a0c9-4096-9922-f583e94363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CD475B-966F-4F01-8909-AF0C6FB750FA}">
  <ds:schemaRefs>
    <ds:schemaRef ds:uri="http://schemas.microsoft.com/office/2006/metadata/properties"/>
    <ds:schemaRef ds:uri="http://schemas.microsoft.com/office/infopath/2007/PartnerControls"/>
    <ds:schemaRef ds:uri="dbea7b6d-a0c9-4096-9922-f583e94363af"/>
    <ds:schemaRef ds:uri="c8bdfb54-d27c-42eb-8c3a-64ffad42a6c5"/>
  </ds:schemaRefs>
</ds:datastoreItem>
</file>

<file path=customXml/itemProps2.xml><?xml version="1.0" encoding="utf-8"?>
<ds:datastoreItem xmlns:ds="http://schemas.openxmlformats.org/officeDocument/2006/customXml" ds:itemID="{306DEE29-1147-4BFD-85CD-7095ADFDB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dfb54-d27c-42eb-8c3a-64ffad42a6c5"/>
    <ds:schemaRef ds:uri="dbea7b6d-a0c9-4096-9922-f583e9436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48994-B398-4C88-B0AA-842385E1FE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0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Hyvonen</dc:creator>
  <cp:keywords/>
  <dc:description/>
  <cp:lastModifiedBy>Dennis, Gregory</cp:lastModifiedBy>
  <cp:revision>2</cp:revision>
  <cp:lastPrinted>2026-04-03T16:06:00Z</cp:lastPrinted>
  <dcterms:created xsi:type="dcterms:W3CDTF">2026-07-08T15:43:00Z</dcterms:created>
  <dcterms:modified xsi:type="dcterms:W3CDTF">2026-07-08T15:43:00Z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0x010100FE37E22719BF2645860B96D0BC351F8A</vt:lpwstr>
  </property>
  <property fmtid="{D5CDD505-2E9C-101B-9397-08002B2CF9AE}" pid="3" name="MediaServiceImageTags">
    <vt:lpwstr/>
  </property>
  <property fmtid="{D5CDD505-2E9C-101B-9397-08002B2CF9AE}" pid="4" name="GrammarlyDocumentId">
    <vt:lpwstr>2f38bcb6-4878-4de8-b6c3-e8eefc6e39f9</vt:lpwstr>
  </property>
</Properties>
</file>